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6C72" w14:textId="77777777" w:rsidR="008E24D9" w:rsidRPr="0085725F" w:rsidRDefault="008E24D9" w:rsidP="008E24D9">
      <w:pPr>
        <w:rPr>
          <w:sz w:val="24"/>
          <w:szCs w:val="24"/>
        </w:rPr>
      </w:pPr>
      <w:r w:rsidRPr="0085725F">
        <w:rPr>
          <w:sz w:val="24"/>
          <w:szCs w:val="24"/>
        </w:rPr>
        <w:t>ANEXO II</w:t>
      </w:r>
    </w:p>
    <w:p w14:paraId="04601082" w14:textId="77777777" w:rsidR="008E24D9" w:rsidRPr="0085725F" w:rsidRDefault="008E24D9" w:rsidP="008E24D9">
      <w:pPr>
        <w:rPr>
          <w:sz w:val="24"/>
          <w:szCs w:val="24"/>
        </w:rPr>
      </w:pPr>
    </w:p>
    <w:p w14:paraId="7465FC74" w14:textId="77777777" w:rsidR="008E24D9" w:rsidRPr="0085725F" w:rsidRDefault="008E24D9" w:rsidP="008E24D9">
      <w:pPr>
        <w:jc w:val="center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 xml:space="preserve">CONTRATO </w:t>
      </w:r>
      <w:proofErr w:type="spellStart"/>
      <w:r w:rsidRPr="0085725F">
        <w:rPr>
          <w:b/>
          <w:bCs/>
          <w:sz w:val="24"/>
          <w:szCs w:val="24"/>
          <w:highlight w:val="lightGray"/>
        </w:rPr>
        <w:t>xx</w:t>
      </w:r>
      <w:proofErr w:type="spellEnd"/>
      <w:r w:rsidRPr="0085725F">
        <w:rPr>
          <w:b/>
          <w:bCs/>
          <w:sz w:val="24"/>
          <w:szCs w:val="24"/>
          <w:highlight w:val="lightGray"/>
        </w:rPr>
        <w:t>/</w:t>
      </w:r>
      <w:r w:rsidRPr="0085725F">
        <w:rPr>
          <w:b/>
          <w:bCs/>
          <w:sz w:val="24"/>
          <w:szCs w:val="24"/>
        </w:rPr>
        <w:t>2026</w:t>
      </w:r>
    </w:p>
    <w:p w14:paraId="0792D4F2" w14:textId="77777777" w:rsidR="008E24D9" w:rsidRPr="0085725F" w:rsidRDefault="008E24D9" w:rsidP="008E24D9">
      <w:pPr>
        <w:jc w:val="center"/>
        <w:rPr>
          <w:b/>
          <w:bCs/>
          <w:sz w:val="24"/>
          <w:szCs w:val="24"/>
        </w:rPr>
      </w:pPr>
    </w:p>
    <w:p w14:paraId="2700037C" w14:textId="77777777" w:rsidR="008E24D9" w:rsidRPr="0085725F" w:rsidRDefault="008E24D9" w:rsidP="008E24D9">
      <w:pPr>
        <w:jc w:val="center"/>
        <w:rPr>
          <w:b/>
          <w:bCs/>
          <w:sz w:val="24"/>
          <w:szCs w:val="24"/>
        </w:rPr>
      </w:pPr>
    </w:p>
    <w:p w14:paraId="46926F08" w14:textId="77777777" w:rsidR="008E24D9" w:rsidRPr="0085725F" w:rsidRDefault="008E24D9" w:rsidP="008E24D9">
      <w:pPr>
        <w:jc w:val="center"/>
        <w:rPr>
          <w:b/>
          <w:bCs/>
          <w:sz w:val="24"/>
          <w:szCs w:val="24"/>
        </w:rPr>
      </w:pPr>
    </w:p>
    <w:p w14:paraId="7ABA6E94" w14:textId="77777777" w:rsidR="008E24D9" w:rsidRPr="0085725F" w:rsidRDefault="008E24D9" w:rsidP="008E24D9">
      <w:pPr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CONTRATO QUE ENTRE SÍ CELEBRAM, DE UM LADO  O </w:t>
      </w:r>
      <w:r w:rsidRPr="0085725F">
        <w:rPr>
          <w:b/>
          <w:bCs/>
          <w:sz w:val="24"/>
          <w:szCs w:val="24"/>
        </w:rPr>
        <w:t>MUNICÍPIO DE QUEVEDOS</w:t>
      </w:r>
      <w:r w:rsidRPr="0085725F">
        <w:rPr>
          <w:sz w:val="24"/>
          <w:szCs w:val="24"/>
        </w:rPr>
        <w:t xml:space="preserve">  - RS, pessoa jurídica de direito público interno, inscrita no CNPJ/MF sob n º 94.444.122/0001-10 com sede </w:t>
      </w:r>
      <w:proofErr w:type="spellStart"/>
      <w:r w:rsidRPr="0085725F">
        <w:rPr>
          <w:sz w:val="24"/>
          <w:szCs w:val="24"/>
        </w:rPr>
        <w:t>á</w:t>
      </w:r>
      <w:proofErr w:type="spellEnd"/>
      <w:r w:rsidRPr="0085725F">
        <w:rPr>
          <w:sz w:val="24"/>
          <w:szCs w:val="24"/>
        </w:rPr>
        <w:t xml:space="preserve"> rua Humaitá, nº 69 em Quevedos-RS, CEP 98.140-000, neste ato representado pela Prefeita do Município, na forma da lei, Tais Fabiane da Maia Flores Rosa, brasileira, casada,  servidora municipal, inscrita no CPF sob Nº 810.974.680-20, residente e domiciliada na Rua Manoel Alves Dias, nº 06, Centro, Quevedos/RS, DENOMINADO SIMPLESMENTE </w:t>
      </w:r>
      <w:r w:rsidRPr="0085725F">
        <w:rPr>
          <w:b/>
          <w:bCs/>
          <w:sz w:val="24"/>
          <w:szCs w:val="24"/>
        </w:rPr>
        <w:t>CONTRATANTE</w:t>
      </w:r>
      <w:r w:rsidRPr="0085725F">
        <w:rPr>
          <w:sz w:val="24"/>
          <w:szCs w:val="24"/>
        </w:rPr>
        <w:t xml:space="preserve">, E DE OUTRO LADO </w:t>
      </w:r>
      <w:r w:rsidRPr="0085725F">
        <w:rPr>
          <w:b/>
          <w:bCs/>
          <w:sz w:val="24"/>
          <w:szCs w:val="24"/>
          <w:highlight w:val="lightGray"/>
        </w:rPr>
        <w:t>XXXX</w:t>
      </w:r>
      <w:r w:rsidRPr="0085725F">
        <w:rPr>
          <w:b/>
          <w:bCs/>
          <w:sz w:val="24"/>
          <w:szCs w:val="24"/>
        </w:rPr>
        <w:t>,</w:t>
      </w:r>
      <w:r w:rsidRPr="0085725F">
        <w:rPr>
          <w:sz w:val="24"/>
          <w:szCs w:val="24"/>
        </w:rPr>
        <w:t xml:space="preserve"> inscrita no CNPJ Nº </w:t>
      </w:r>
      <w:r w:rsidRPr="0085725F">
        <w:rPr>
          <w:sz w:val="24"/>
          <w:szCs w:val="24"/>
          <w:highlight w:val="lightGray"/>
        </w:rPr>
        <w:t>XXX</w:t>
      </w:r>
      <w:r w:rsidRPr="0085725F">
        <w:rPr>
          <w:sz w:val="24"/>
          <w:szCs w:val="24"/>
        </w:rPr>
        <w:t xml:space="preserve">, com sede em XXX, CEP 93032-525 neste ato representada pelo </w:t>
      </w:r>
      <w:r w:rsidRPr="0085725F">
        <w:rPr>
          <w:sz w:val="24"/>
          <w:szCs w:val="24"/>
          <w:highlight w:val="lightGray"/>
        </w:rPr>
        <w:t>XXX</w:t>
      </w:r>
      <w:r w:rsidRPr="0085725F">
        <w:rPr>
          <w:sz w:val="24"/>
          <w:szCs w:val="24"/>
        </w:rPr>
        <w:t xml:space="preserve">, brasileiro, </w:t>
      </w:r>
      <w:r w:rsidRPr="0085725F">
        <w:rPr>
          <w:sz w:val="24"/>
          <w:szCs w:val="24"/>
          <w:highlight w:val="lightGray"/>
        </w:rPr>
        <w:t>ESTADO CIVIL</w:t>
      </w:r>
      <w:r w:rsidRPr="0085725F">
        <w:rPr>
          <w:sz w:val="24"/>
          <w:szCs w:val="24"/>
        </w:rPr>
        <w:t xml:space="preserve">, </w:t>
      </w:r>
      <w:r w:rsidRPr="0085725F">
        <w:rPr>
          <w:sz w:val="24"/>
          <w:szCs w:val="24"/>
          <w:highlight w:val="lightGray"/>
        </w:rPr>
        <w:t>PROFISSÃO</w:t>
      </w:r>
      <w:r w:rsidRPr="0085725F">
        <w:rPr>
          <w:sz w:val="24"/>
          <w:szCs w:val="24"/>
        </w:rPr>
        <w:t xml:space="preserve">, portador da cédula de identidade RG nº </w:t>
      </w:r>
      <w:r w:rsidRPr="0085725F">
        <w:rPr>
          <w:sz w:val="24"/>
          <w:szCs w:val="24"/>
          <w:highlight w:val="lightGray"/>
        </w:rPr>
        <w:t>XXXXX</w:t>
      </w:r>
      <w:r w:rsidRPr="0085725F">
        <w:rPr>
          <w:sz w:val="24"/>
          <w:szCs w:val="24"/>
        </w:rPr>
        <w:t xml:space="preserve"> e inscrito no CPF/MF sob o nº </w:t>
      </w:r>
      <w:r w:rsidRPr="0085725F">
        <w:rPr>
          <w:sz w:val="24"/>
          <w:szCs w:val="24"/>
          <w:highlight w:val="lightGray"/>
        </w:rPr>
        <w:t>XXX</w:t>
      </w:r>
      <w:r w:rsidRPr="0085725F">
        <w:rPr>
          <w:sz w:val="24"/>
          <w:szCs w:val="24"/>
        </w:rPr>
        <w:t xml:space="preserve">, com endereço </w:t>
      </w:r>
      <w:r w:rsidRPr="0085725F">
        <w:rPr>
          <w:sz w:val="24"/>
          <w:szCs w:val="24"/>
          <w:highlight w:val="lightGray"/>
        </w:rPr>
        <w:t>XXX</w:t>
      </w:r>
      <w:r w:rsidRPr="0085725F">
        <w:rPr>
          <w:sz w:val="24"/>
          <w:szCs w:val="24"/>
        </w:rPr>
        <w:t xml:space="preserve">, DORAVANTE DENOMINADA SIMPLESMENTE </w:t>
      </w:r>
      <w:r w:rsidRPr="0085725F">
        <w:rPr>
          <w:b/>
          <w:bCs/>
          <w:sz w:val="24"/>
          <w:szCs w:val="24"/>
        </w:rPr>
        <w:t>CONTRATADA</w:t>
      </w:r>
      <w:r w:rsidRPr="0085725F">
        <w:rPr>
          <w:sz w:val="24"/>
          <w:szCs w:val="24"/>
        </w:rPr>
        <w:t xml:space="preserve">, </w:t>
      </w:r>
      <w:r w:rsidRPr="0085725F">
        <w:rPr>
          <w:sz w:val="24"/>
          <w:szCs w:val="24"/>
          <w:highlight w:val="lightGray"/>
        </w:rPr>
        <w:t>DE ACORDO COM O TERMO DE REFERÊNCIA E O EDITAL DE CONCORRÊNCIA N° XXXXXXX, SUJEITANDO-SE ÀS NORMAS DO CONSELHO MONETÁRIO NACIONAL E DO BANCO CENTRAL DO BRASIL, À LEI Nº 14.133/21 E ALTERAÇÕES POSTERIORES, BEM COMO AO PRESENTE INSTRUMENTO.</w:t>
      </w:r>
    </w:p>
    <w:p w14:paraId="5D311A73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3FD0A331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42115A7B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PRIMEIRA – DO OBJETO E FORMA DE EXECUÇÃO</w:t>
      </w:r>
    </w:p>
    <w:p w14:paraId="2EC8E5B2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1.1. Constitui objeto do presente contrato a cessão onerosa dos serviços relacionados à folha de pagamento dos servidores públicos e demais beneficiários do Município de Quevedos. </w:t>
      </w:r>
    </w:p>
    <w:p w14:paraId="6C209C4D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1.2. A CONTRATADA deverá prestar os serviços conforme condições estabelecidas no presente contrato, no Edital de Concorrência Eletrônica n°___ e no TR, as quais integram o presente instrumento independentemente de transcrição.</w:t>
      </w:r>
    </w:p>
    <w:p w14:paraId="3A19307B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1.3. Com a presente cessão efetivada o CONTRATANTE poderá firmar contrato ou termo equivalente específico de adesão aos serviços da CONTRATADA.</w:t>
      </w:r>
    </w:p>
    <w:p w14:paraId="7365B7EC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204DBF63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SEGUNDA – DO PREÇO E DAS CONDIÇÕES DE PAGAMENTO</w:t>
      </w:r>
    </w:p>
    <w:p w14:paraId="61B40D1C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2.1. Pelos serviços relacionados à folha de pagamento, a CONTRATADA pagará ao CONTRANTE o valor de R$ .................. (....................), em parcela única, no prazo de até 10 dias úteis após a assinatura do presente instrumento.</w:t>
      </w:r>
    </w:p>
    <w:p w14:paraId="5367C456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2.2. O pagamento deverá ser efetuado mediante depósito na Conta Única nº ............................, Agência ....................., do Banco ....................</w:t>
      </w:r>
    </w:p>
    <w:p w14:paraId="4EE3F6ED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2.3. Uma vez que o objeto da licitação não se trata de criação, expansão ou aperfeiçoamento de ação governamental que acarrete aumento de despesas do contrato, não há previsões orçamentárias.</w:t>
      </w:r>
    </w:p>
    <w:p w14:paraId="1A84BA37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</w:p>
    <w:p w14:paraId="70E89AD5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TERCEIRA – DA VIGÊNCIA</w:t>
      </w:r>
    </w:p>
    <w:p w14:paraId="2688C8D4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3.1. O presente contrato terá vigência de 60 (sessenta) meses a partir da assinatura do presente instrumento, observadas as disposições da Lei Federal nº 14.133/2021.</w:t>
      </w:r>
    </w:p>
    <w:p w14:paraId="688D32C6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</w:p>
    <w:p w14:paraId="0BE1B3E5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QUARTA – DA FISCALIZAÇÃO</w:t>
      </w:r>
    </w:p>
    <w:p w14:paraId="6CBF031F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4.1. A fiscalização dos serviços prestados pela CONTRATADA ficará a cargo de servidores designados pela CONTRATANTE, conforme o art. 117 da Lei 14.133/21, que registrarão todas as ocorrências e solicitarão as regularizações necessárias.</w:t>
      </w:r>
    </w:p>
    <w:p w14:paraId="76E7BF88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4.2. A fiscalização por parte do CONTRATANTE não desobriga a CONTRATADA de sua responsabilidade quanto à perfeita execução dos serviços contratados.</w:t>
      </w:r>
    </w:p>
    <w:p w14:paraId="33ABCD9A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</w:p>
    <w:p w14:paraId="60FB56E6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QUINTA- DAS OBRIGAÇÕES DA CONTRATADA</w:t>
      </w:r>
    </w:p>
    <w:p w14:paraId="25419A1C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5.1. São obrigações da CONTRATADA, além das previstas neste contrato, as estabelecidas no edital de Concorrência Eletrônica n° _____ e no TR.</w:t>
      </w:r>
    </w:p>
    <w:p w14:paraId="60C1F4DE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5.2. A CONTRATADA deverá:</w:t>
      </w:r>
    </w:p>
    <w:p w14:paraId="0BDBDA8B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5.2.1. Cumprir as normas do Conselho Monetário nacional e do Banco Central aplicáveis ao processamento de folha de pagamento;</w:t>
      </w:r>
    </w:p>
    <w:p w14:paraId="0C5BBD92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5.2.2. Disponibilizar e manter agência bancária física com caixa eletrônico no Município de Quevedos/RS, durante toda a vigência do contrato;</w:t>
      </w:r>
    </w:p>
    <w:p w14:paraId="368450EC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5.2.3. Disponibilizar sistemas adequados para transmissão e processamento dos arquivos da folha, bem como prestar suporte técnico sem custos adicionais ao Município;</w:t>
      </w:r>
    </w:p>
    <w:p w14:paraId="0D214122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5.2.4. Manter, durante toda a vigência contratual, as condições de habilitação e qualificação necessárias; </w:t>
      </w:r>
    </w:p>
    <w:p w14:paraId="4FCC6F32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5.2.5. Prestar as informações solicitadas pelo gestor e fiscal do contrato e corrigir tempestivamente eventuais falhas na execução dos serviços; </w:t>
      </w:r>
    </w:p>
    <w:p w14:paraId="70D2B3B1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5.2.6. Cumprir todas as obrigações trabalhistas, previdenciárias, securitárias e demais encargos relacionados aos empregados envolvidos na execução dos serviços;</w:t>
      </w:r>
    </w:p>
    <w:p w14:paraId="5E448808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5.3. Na hipótese de qualquer reclamação trabalhista, intentada contra a CONTRATANTE por empregados da CONTRATADA, esta deve comparecer espontaneamente em juízo, reconhecendo sua verdadeira condição de empregador e substituir a CONTRATANTE no processo, até o fim do julgamento respondendo pelos ônus diretos e indiretos de eventual condenação. Esta responsabilidade não cessa com o término ou rescisão deste contrato. </w:t>
      </w:r>
    </w:p>
    <w:p w14:paraId="06238921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5.4. À CONTRATADA não será permitido, sob nenhum pretexto, transferir o objeto do presente contrato para outras instituições financeiras bancos públicos ou privados, Cooperativas de Créditos ou quaisquer outros.</w:t>
      </w:r>
    </w:p>
    <w:p w14:paraId="1C5071E2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</w:p>
    <w:p w14:paraId="552DBC19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SEXTA – DAS OBRIGAÇÕES DO CONTRATANTE</w:t>
      </w:r>
    </w:p>
    <w:p w14:paraId="5695F27B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6.1. A CONTRATANTE deverá:</w:t>
      </w:r>
    </w:p>
    <w:p w14:paraId="51844BFF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6.1.1. Fornecer à contratada, nos prazos estabelecidos, os arquivos e informações necessários ao processamento da folha de pagamento;</w:t>
      </w:r>
    </w:p>
    <w:p w14:paraId="5B646461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6.1.2. Disponibilizar os valores necessários para que os créditos sejam efetuados nas contas dos beneficiários nas datas definidas pela Administração;</w:t>
      </w:r>
    </w:p>
    <w:p w14:paraId="356BC8E9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6.1.3. Manter atualizados os dados e informações necessários à correta execução dos serviços;</w:t>
      </w:r>
    </w:p>
    <w:p w14:paraId="03076D29" w14:textId="77777777" w:rsidR="008E24D9" w:rsidRPr="0085725F" w:rsidRDefault="008E24D9" w:rsidP="008E24D9">
      <w:pPr>
        <w:ind w:firstLine="1701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6.1.4. Designar gestor e fiscal do contrato, acompanhando e fiscalizando o cumprimento das obrigações assumidas pela contratada;</w:t>
      </w:r>
    </w:p>
    <w:p w14:paraId="4EF3818E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6EBDFF40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SÉTIMA – DAS PENALIDADES</w:t>
      </w:r>
    </w:p>
    <w:p w14:paraId="09F622DB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7.1. Em caso de inexecução total ou parcial do pactuado, em razão do descumprimento de qualquer das condições avençadas, a CONTRATADA, garantida prévia defesa, ficará sujeita às seguintes penalidades nos termos do art. 156 da Lei n.º 14.133/21:</w:t>
      </w:r>
    </w:p>
    <w:p w14:paraId="42A3CE8D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I - Advertência; </w:t>
      </w:r>
    </w:p>
    <w:p w14:paraId="2137CA65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II - Multa no valor correspondente a 10% (dez por cento) do valor contratual, nos seguintes casos:</w:t>
      </w:r>
    </w:p>
    <w:p w14:paraId="745C4FFE" w14:textId="77777777" w:rsidR="008E24D9" w:rsidRPr="0085725F" w:rsidRDefault="008E24D9" w:rsidP="008E24D9">
      <w:pPr>
        <w:numPr>
          <w:ilvl w:val="0"/>
          <w:numId w:val="12"/>
        </w:numPr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se os serviços executados forem de má qualidade, ou prestados em desacordo com as especificações do TR e seus anexos, bem como do contrato; </w:t>
      </w:r>
    </w:p>
    <w:p w14:paraId="1475B22C" w14:textId="77777777" w:rsidR="008E24D9" w:rsidRPr="0085725F" w:rsidRDefault="008E24D9" w:rsidP="008E24D9">
      <w:pPr>
        <w:numPr>
          <w:ilvl w:val="0"/>
          <w:numId w:val="12"/>
        </w:numPr>
        <w:jc w:val="both"/>
        <w:rPr>
          <w:sz w:val="24"/>
          <w:szCs w:val="24"/>
        </w:rPr>
      </w:pPr>
      <w:r w:rsidRPr="0085725F">
        <w:rPr>
          <w:sz w:val="24"/>
          <w:szCs w:val="24"/>
        </w:rPr>
        <w:t>pela inexecução total do contrato.</w:t>
      </w:r>
    </w:p>
    <w:p w14:paraId="0240EEDF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III – Impedimento de contratar com o Município de QUEVEDOS, pelo prazo de até 3 (três) anos, de acordo com a gravidade da infração.</w:t>
      </w:r>
    </w:p>
    <w:p w14:paraId="10188CEC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lastRenderedPageBreak/>
        <w:t>IV - Declaração de inidoneidade para contratar com a Administração Pública Municipal, feita pelo Prefeito Municipal, nos casos de prática de atos ilícitos visando frustrar a execução do contrato, devendo ser publicado.</w:t>
      </w:r>
    </w:p>
    <w:p w14:paraId="18E2FE26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7.2. A multa dobrará a cada caso de reincidência, não podendo ultrapassar a 30% (trinta por cento) do valor atualizado do contrato, sem prejuízo da cobrança de perdas e danos que venham a ser causados ao interesse público e da possibilidade da rescisão contratual.</w:t>
      </w:r>
    </w:p>
    <w:p w14:paraId="573CBC10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50079DDC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OITAVA – DOS MOTIVOS DE RESCISÃO E DE EXTINÇÃO</w:t>
      </w:r>
    </w:p>
    <w:p w14:paraId="4F3FD7EA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8.1. Fica assegurado ao CONTRATANTE o direito de rescisão contratual em virtude da inexecução do mesmo por parte da CONTRATADA, bem como conforme o disposto nos arts. 137 a 139 da Lei nº 14.133/21 e demais normas aplicáveis ao caso. </w:t>
      </w:r>
    </w:p>
    <w:p w14:paraId="5F4B016D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8.2. A extinção contratual seguirá o estabelecido nos arts. 137 a 139 da Lei nº 14.133/21, conforme o caso. </w:t>
      </w:r>
    </w:p>
    <w:p w14:paraId="5B828F22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3AB9F1B4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 xml:space="preserve">CLÁUSULA NONA - DAS ALTERAÇÕES E DOS CASOS OMISSOS </w:t>
      </w:r>
    </w:p>
    <w:p w14:paraId="0A7A64E1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>9.1. Eventuais alterações contratuais reger-se-ão pela disciplina dos arts. 124 e seguintes da Lei nº 14.133, de 2021.</w:t>
      </w:r>
    </w:p>
    <w:p w14:paraId="147CC117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9.2. Os casos omissos serão decididos pelo CONTRATANTE, segundo as disposições contidas na Lei nº 14.133, de 2021 e, subsidiariamente, pelas normas e princípios gerais dos contratos. </w:t>
      </w:r>
    </w:p>
    <w:p w14:paraId="11084F6C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06DBA154" w14:textId="77777777" w:rsidR="008E24D9" w:rsidRPr="0085725F" w:rsidRDefault="008E24D9" w:rsidP="008E24D9">
      <w:pPr>
        <w:jc w:val="both"/>
        <w:rPr>
          <w:b/>
          <w:bCs/>
          <w:sz w:val="24"/>
          <w:szCs w:val="24"/>
        </w:rPr>
      </w:pPr>
      <w:r w:rsidRPr="0085725F">
        <w:rPr>
          <w:b/>
          <w:bCs/>
          <w:sz w:val="24"/>
          <w:szCs w:val="24"/>
        </w:rPr>
        <w:t>CLÁUSULA DÉCIMA – DO FORO</w:t>
      </w:r>
    </w:p>
    <w:p w14:paraId="32C8C4BF" w14:textId="77777777" w:rsidR="008E24D9" w:rsidRPr="0085725F" w:rsidRDefault="008E24D9" w:rsidP="008E24D9">
      <w:pPr>
        <w:ind w:firstLine="1418"/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10.1. </w:t>
      </w:r>
      <w:r w:rsidRPr="0085725F">
        <w:rPr>
          <w:sz w:val="24"/>
          <w:szCs w:val="24"/>
        </w:rPr>
        <w:tab/>
        <w:t>As partes elegem o foro da Comarca de São Pedro do Sul/RS, para dirimir questões decorrentes do presente termo, renunciando qualquer outro, por mais privilegiado que seja.</w:t>
      </w:r>
    </w:p>
    <w:p w14:paraId="5B3093D3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71A3E795" w14:textId="77777777" w:rsidR="008E24D9" w:rsidRPr="0085725F" w:rsidRDefault="008E24D9" w:rsidP="008E24D9">
      <w:pPr>
        <w:jc w:val="both"/>
        <w:rPr>
          <w:sz w:val="24"/>
          <w:szCs w:val="24"/>
        </w:rPr>
      </w:pPr>
      <w:r w:rsidRPr="0085725F">
        <w:rPr>
          <w:sz w:val="24"/>
          <w:szCs w:val="24"/>
        </w:rPr>
        <w:t>E por estarem plenamente justas, acordadas e contratadas, as partes firmam o presente instrumento em 4 (quatro) vias de igual teor e forma, na presença das testemunhas abaixo, objetivando que surta os devidos e legais efeitos.</w:t>
      </w:r>
    </w:p>
    <w:p w14:paraId="37F8287B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4635B925" w14:textId="77777777" w:rsidR="008E24D9" w:rsidRPr="0085725F" w:rsidRDefault="008E24D9" w:rsidP="008E24D9">
      <w:pPr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                                                                                                    Quevedos - RS, XX de </w:t>
      </w:r>
      <w:proofErr w:type="spellStart"/>
      <w:r w:rsidRPr="0085725F">
        <w:rPr>
          <w:sz w:val="24"/>
          <w:szCs w:val="24"/>
        </w:rPr>
        <w:t>xxx</w:t>
      </w:r>
      <w:proofErr w:type="spellEnd"/>
      <w:r w:rsidRPr="0085725F">
        <w:rPr>
          <w:sz w:val="24"/>
          <w:szCs w:val="24"/>
        </w:rPr>
        <w:t xml:space="preserve"> de 2026.</w:t>
      </w:r>
    </w:p>
    <w:p w14:paraId="160C9EB4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7D312632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61933EF4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68E2FAF8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66C2DE3F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5CD51524" w14:textId="77777777" w:rsidR="008E24D9" w:rsidRPr="0085725F" w:rsidRDefault="008E24D9" w:rsidP="008E24D9">
      <w:pPr>
        <w:jc w:val="both"/>
        <w:rPr>
          <w:sz w:val="24"/>
          <w:szCs w:val="24"/>
        </w:rPr>
      </w:pPr>
      <w:proofErr w:type="spellStart"/>
      <w:r w:rsidRPr="0085725F">
        <w:rPr>
          <w:sz w:val="24"/>
          <w:szCs w:val="24"/>
        </w:rPr>
        <w:t>xxxxxxxxxxxxxxxxxxxxxxxxxxxxxxxxxxx</w:t>
      </w:r>
      <w:proofErr w:type="spellEnd"/>
      <w:r w:rsidRPr="0085725F">
        <w:rPr>
          <w:sz w:val="24"/>
          <w:szCs w:val="24"/>
        </w:rPr>
        <w:t xml:space="preserve">                         Tais Fabiane da Maia Flores Rosa</w:t>
      </w:r>
    </w:p>
    <w:p w14:paraId="7598E263" w14:textId="77777777" w:rsidR="008E24D9" w:rsidRPr="0085725F" w:rsidRDefault="008E24D9" w:rsidP="008E24D9">
      <w:pPr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                Contratada </w:t>
      </w:r>
      <w:r w:rsidRPr="0085725F">
        <w:rPr>
          <w:sz w:val="24"/>
          <w:szCs w:val="24"/>
        </w:rPr>
        <w:tab/>
        <w:t xml:space="preserve">                                                                                  Contratante</w:t>
      </w:r>
    </w:p>
    <w:p w14:paraId="0531E7C7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669581DA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10A369C1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681CD79E" w14:textId="77777777" w:rsidR="008E24D9" w:rsidRPr="0085725F" w:rsidRDefault="008E24D9" w:rsidP="008E24D9">
      <w:pPr>
        <w:rPr>
          <w:sz w:val="24"/>
          <w:szCs w:val="24"/>
        </w:rPr>
      </w:pPr>
      <w:r w:rsidRPr="0085725F">
        <w:rPr>
          <w:sz w:val="24"/>
          <w:szCs w:val="24"/>
        </w:rPr>
        <w:t xml:space="preserve">___________________________                                </w:t>
      </w:r>
    </w:p>
    <w:p w14:paraId="3588C5AE" w14:textId="77777777" w:rsidR="008E24D9" w:rsidRPr="0085725F" w:rsidRDefault="008E24D9" w:rsidP="008E24D9">
      <w:pPr>
        <w:jc w:val="both"/>
        <w:rPr>
          <w:sz w:val="24"/>
          <w:szCs w:val="24"/>
        </w:rPr>
      </w:pPr>
      <w:r w:rsidRPr="0085725F">
        <w:rPr>
          <w:sz w:val="24"/>
          <w:szCs w:val="24"/>
        </w:rPr>
        <w:t xml:space="preserve">Testemunha </w:t>
      </w:r>
    </w:p>
    <w:p w14:paraId="5B1472A9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3A7F9E0D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4CDF3EB3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2B753B09" w14:textId="77777777" w:rsidR="008E24D9" w:rsidRPr="0085725F" w:rsidRDefault="008E24D9" w:rsidP="008E24D9">
      <w:pPr>
        <w:jc w:val="both"/>
        <w:rPr>
          <w:sz w:val="24"/>
          <w:szCs w:val="24"/>
        </w:rPr>
      </w:pPr>
    </w:p>
    <w:p w14:paraId="4B669239" w14:textId="77777777" w:rsidR="008E24D9" w:rsidRPr="0085725F" w:rsidRDefault="008E24D9" w:rsidP="008E24D9">
      <w:pPr>
        <w:rPr>
          <w:sz w:val="24"/>
          <w:szCs w:val="24"/>
        </w:rPr>
      </w:pPr>
      <w:r w:rsidRPr="0085725F">
        <w:rPr>
          <w:sz w:val="24"/>
          <w:szCs w:val="24"/>
        </w:rPr>
        <w:t>___________________________</w:t>
      </w:r>
    </w:p>
    <w:p w14:paraId="39047943" w14:textId="77777777" w:rsidR="008E24D9" w:rsidRPr="0085725F" w:rsidRDefault="008E24D9" w:rsidP="008E24D9">
      <w:pPr>
        <w:jc w:val="both"/>
        <w:rPr>
          <w:sz w:val="24"/>
          <w:szCs w:val="24"/>
        </w:rPr>
      </w:pPr>
      <w:r w:rsidRPr="0085725F">
        <w:rPr>
          <w:sz w:val="24"/>
          <w:szCs w:val="24"/>
        </w:rPr>
        <w:t>Testemunha</w:t>
      </w:r>
    </w:p>
    <w:p w14:paraId="487B630B" w14:textId="77777777" w:rsidR="00B56345" w:rsidRPr="00105FCE" w:rsidRDefault="00B56345" w:rsidP="00105FCE"/>
    <w:sectPr w:rsidR="00B56345" w:rsidRPr="00105FCE" w:rsidSect="008E3C81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985" w:right="709" w:bottom="851" w:left="1418" w:header="51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8A618" w14:textId="77777777" w:rsidR="00246BAD" w:rsidRDefault="00246BAD">
      <w:r>
        <w:separator/>
      </w:r>
    </w:p>
  </w:endnote>
  <w:endnote w:type="continuationSeparator" w:id="0">
    <w:p w14:paraId="781F3885" w14:textId="77777777" w:rsidR="00246BAD" w:rsidRDefault="00246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8D0C" w14:textId="77777777" w:rsidR="0060711F" w:rsidRDefault="0060711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F3CC8B" w14:textId="77777777" w:rsidR="0060711F" w:rsidRDefault="006071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7424" w14:textId="77777777" w:rsidR="0060711F" w:rsidRDefault="0060711F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DD7573">
      <w:rPr>
        <w:noProof/>
      </w:rPr>
      <w:t>2</w:t>
    </w:r>
    <w:r>
      <w:fldChar w:fldCharType="end"/>
    </w:r>
  </w:p>
  <w:p w14:paraId="341F6D1C" w14:textId="77777777" w:rsidR="0060711F" w:rsidRDefault="006071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8865" w14:textId="77777777" w:rsidR="00246BAD" w:rsidRDefault="00246BAD">
      <w:r>
        <w:separator/>
      </w:r>
    </w:p>
  </w:footnote>
  <w:footnote w:type="continuationSeparator" w:id="0">
    <w:p w14:paraId="146B0ED7" w14:textId="77777777" w:rsidR="00246BAD" w:rsidRDefault="00246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0E33" w14:textId="77777777" w:rsidR="0060711F" w:rsidRDefault="0060711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AA27C17" w14:textId="77777777" w:rsidR="0060711F" w:rsidRDefault="0060711F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6C1A" w14:textId="4B7412E4" w:rsidR="0060711F" w:rsidRDefault="002C2E37">
    <w:pPr>
      <w:pStyle w:val="Cabealho"/>
      <w:rPr>
        <w:sz w:val="22"/>
      </w:rPr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A93C7A9" wp14:editId="6949B365">
              <wp:simplePos x="0" y="0"/>
              <wp:positionH relativeFrom="column">
                <wp:posOffset>-1357630</wp:posOffset>
              </wp:positionH>
              <wp:positionV relativeFrom="paragraph">
                <wp:posOffset>-206375</wp:posOffset>
              </wp:positionV>
              <wp:extent cx="8113395" cy="914400"/>
              <wp:effectExtent l="0" t="0" r="0" b="0"/>
              <wp:wrapNone/>
              <wp:docPr id="126972186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3395" cy="914400"/>
                        <a:chOff x="-639" y="751"/>
                        <a:chExt cx="12777" cy="1440"/>
                      </a:xfrm>
                    </wpg:grpSpPr>
                    <wps:wsp>
                      <wps:cNvPr id="890772143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2781" y="931"/>
                          <a:ext cx="8496" cy="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57F1" w14:textId="77777777" w:rsidR="0060711F" w:rsidRDefault="0060711F" w:rsidP="009E6F7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PREFEITURA MUNICIPAL DE QUEVEDOS – RS</w:t>
                            </w:r>
                          </w:p>
                          <w:p w14:paraId="0EBD7F36" w14:textId="77777777" w:rsidR="0060711F" w:rsidRDefault="0060711F" w:rsidP="009E6F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COMISSÃO DE PREGÃO 2025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Portaria Municipal nº 03, de 07 de janeiro de 2025</w:t>
                            </w:r>
                          </w:p>
                          <w:p w14:paraId="16C5F91C" w14:textId="77777777" w:rsidR="0060711F" w:rsidRDefault="0060711F" w:rsidP="009E6F7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Site de disponibilização do Edital: www.quevedos.rs.gov.br</w:t>
                            </w:r>
                          </w:p>
                          <w:p w14:paraId="43F26D61" w14:textId="77777777" w:rsidR="0060711F" w:rsidRDefault="0060711F" w:rsidP="003C51B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5B03A5" w14:textId="77777777" w:rsidR="0060711F" w:rsidRDefault="0060711F" w:rsidP="003C51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616749" name="Line 8"/>
                      <wps:cNvCnPr>
                        <a:cxnSpLocks noChangeShapeType="1"/>
                      </wps:cNvCnPr>
                      <wps:spPr bwMode="auto">
                        <a:xfrm>
                          <a:off x="-639" y="2191"/>
                          <a:ext cx="1277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15287834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341" y="751"/>
                          <a:ext cx="1258" cy="1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30389" w14:textId="52AEADBB" w:rsidR="0060711F" w:rsidRDefault="002C2E37" w:rsidP="003C51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A66912" wp14:editId="2B435F60">
                                  <wp:extent cx="619125" cy="70485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3C7A9" id="Group 6" o:spid="_x0000_s1026" style="position:absolute;margin-left:-106.9pt;margin-top:-16.25pt;width:638.85pt;height:1in;z-index:251657728" coordorigin="-639,751" coordsize="1277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2781;top:931;width:8496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" stroked="f">
                <v:textbox>
                  <w:txbxContent>
                    <w:p w14:paraId="325F57F1" w14:textId="77777777" w:rsidR="0060711F" w:rsidRDefault="0060711F" w:rsidP="009E6F7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PREFEITURA MUNICIPAL DE QUEVEDOS – RS</w:t>
                      </w:r>
                    </w:p>
                    <w:p w14:paraId="0EBD7F36" w14:textId="77777777" w:rsidR="0060711F" w:rsidRDefault="0060711F" w:rsidP="009E6F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COMISSÃO DE PREGÃO 2025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Portaria Municipal nº 03, de 07 de janeiro de 2025</w:t>
                      </w:r>
                    </w:p>
                    <w:p w14:paraId="16C5F91C" w14:textId="77777777" w:rsidR="0060711F" w:rsidRDefault="0060711F" w:rsidP="009E6F7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Site de disponibilização do Edital: www.quevedos.rs.gov.br</w:t>
                      </w:r>
                    </w:p>
                    <w:p w14:paraId="43F26D61" w14:textId="77777777" w:rsidR="0060711F" w:rsidRDefault="0060711F" w:rsidP="003C51BE">
                      <w:pPr>
                        <w:jc w:val="center"/>
                        <w:rPr>
                          <w:b/>
                        </w:rPr>
                      </w:pPr>
                    </w:p>
                    <w:p w14:paraId="465B03A5" w14:textId="77777777" w:rsidR="0060711F" w:rsidRDefault="0060711F" w:rsidP="003C51BE"/>
                  </w:txbxContent>
                </v:textbox>
              </v:shape>
              <v:line id="Line 8" o:spid="_x0000_s1028" style="position:absolute;visibility:visible;mso-wrap-style:square" from="-639,2191" to="12138,2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"/>
              <v:shape id="Text Box 9" o:spid="_x0000_s1029" type="#_x0000_t202" style="position:absolute;left:1341;top:751;width:125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" stroked="f">
                <v:textbox>
                  <w:txbxContent>
                    <w:p w14:paraId="38130389" w14:textId="52AEADBB" w:rsidR="0060711F" w:rsidRDefault="002C2E37" w:rsidP="003C51B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A66912" wp14:editId="2B435F60">
                            <wp:extent cx="619125" cy="70485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80FBE" w14:textId="77777777" w:rsidR="0060711F" w:rsidRDefault="0060711F">
    <w:pPr>
      <w:pStyle w:val="Cabealho"/>
      <w:rPr>
        <w:sz w:val="22"/>
      </w:rPr>
    </w:pPr>
  </w:p>
  <w:p w14:paraId="0FF0ADE3" w14:textId="77777777" w:rsidR="0060711F" w:rsidRDefault="0060711F">
    <w:pPr>
      <w:pStyle w:val="Cabealho"/>
      <w:rPr>
        <w:sz w:val="22"/>
      </w:rPr>
    </w:pPr>
  </w:p>
  <w:p w14:paraId="1F4BAA58" w14:textId="77777777" w:rsidR="0060711F" w:rsidRDefault="0060711F">
    <w:pPr>
      <w:pStyle w:val="Cabealho"/>
      <w:rPr>
        <w:sz w:val="22"/>
      </w:rPr>
    </w:pPr>
  </w:p>
  <w:p w14:paraId="34D2B362" w14:textId="77777777" w:rsidR="0060711F" w:rsidRDefault="0060711F">
    <w:pPr>
      <w:pStyle w:val="Cabealho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5D3"/>
    <w:multiLevelType w:val="multilevel"/>
    <w:tmpl w:val="C66E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D26FB"/>
    <w:multiLevelType w:val="multilevel"/>
    <w:tmpl w:val="5776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C6F96"/>
    <w:multiLevelType w:val="multilevel"/>
    <w:tmpl w:val="2126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449C0"/>
    <w:multiLevelType w:val="multilevel"/>
    <w:tmpl w:val="0C00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242DB"/>
    <w:multiLevelType w:val="multilevel"/>
    <w:tmpl w:val="16A0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82F7E"/>
    <w:multiLevelType w:val="multilevel"/>
    <w:tmpl w:val="770E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F845AA"/>
    <w:multiLevelType w:val="multilevel"/>
    <w:tmpl w:val="AA56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4119A"/>
    <w:multiLevelType w:val="multilevel"/>
    <w:tmpl w:val="D0B2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B1354"/>
    <w:multiLevelType w:val="multilevel"/>
    <w:tmpl w:val="5946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5126D5"/>
    <w:multiLevelType w:val="multilevel"/>
    <w:tmpl w:val="D982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616883"/>
    <w:multiLevelType w:val="multilevel"/>
    <w:tmpl w:val="82D0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BD5607"/>
    <w:multiLevelType w:val="hybridMultilevel"/>
    <w:tmpl w:val="2688B166"/>
    <w:lvl w:ilvl="0" w:tplc="DE142912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484517101">
    <w:abstractNumId w:val="7"/>
  </w:num>
  <w:num w:numId="2" w16cid:durableId="1586453202">
    <w:abstractNumId w:val="5"/>
  </w:num>
  <w:num w:numId="3" w16cid:durableId="1906796890">
    <w:abstractNumId w:val="4"/>
  </w:num>
  <w:num w:numId="4" w16cid:durableId="2006280577">
    <w:abstractNumId w:val="9"/>
  </w:num>
  <w:num w:numId="5" w16cid:durableId="1523588695">
    <w:abstractNumId w:val="10"/>
  </w:num>
  <w:num w:numId="6" w16cid:durableId="471824232">
    <w:abstractNumId w:val="3"/>
  </w:num>
  <w:num w:numId="7" w16cid:durableId="587428440">
    <w:abstractNumId w:val="1"/>
  </w:num>
  <w:num w:numId="8" w16cid:durableId="1642148203">
    <w:abstractNumId w:val="8"/>
  </w:num>
  <w:num w:numId="9" w16cid:durableId="323095398">
    <w:abstractNumId w:val="6"/>
  </w:num>
  <w:num w:numId="10" w16cid:durableId="195822748">
    <w:abstractNumId w:val="0"/>
  </w:num>
  <w:num w:numId="11" w16cid:durableId="308293065">
    <w:abstractNumId w:val="2"/>
  </w:num>
  <w:num w:numId="12" w16cid:durableId="35226904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69"/>
    <w:rsid w:val="000003F3"/>
    <w:rsid w:val="0000095D"/>
    <w:rsid w:val="000018D5"/>
    <w:rsid w:val="00004C16"/>
    <w:rsid w:val="00005679"/>
    <w:rsid w:val="00007AE5"/>
    <w:rsid w:val="00007C7F"/>
    <w:rsid w:val="00010476"/>
    <w:rsid w:val="00015ED4"/>
    <w:rsid w:val="000173BB"/>
    <w:rsid w:val="000222BA"/>
    <w:rsid w:val="000235B9"/>
    <w:rsid w:val="00024E60"/>
    <w:rsid w:val="00025EB3"/>
    <w:rsid w:val="00026823"/>
    <w:rsid w:val="000273AC"/>
    <w:rsid w:val="00030096"/>
    <w:rsid w:val="00032272"/>
    <w:rsid w:val="00032D3C"/>
    <w:rsid w:val="00035CFC"/>
    <w:rsid w:val="000368C2"/>
    <w:rsid w:val="0003704E"/>
    <w:rsid w:val="000378ED"/>
    <w:rsid w:val="00040296"/>
    <w:rsid w:val="00042F69"/>
    <w:rsid w:val="000432DF"/>
    <w:rsid w:val="000470F0"/>
    <w:rsid w:val="00047F50"/>
    <w:rsid w:val="000503EE"/>
    <w:rsid w:val="0005295F"/>
    <w:rsid w:val="000536AC"/>
    <w:rsid w:val="00053F5B"/>
    <w:rsid w:val="00056128"/>
    <w:rsid w:val="00057FF2"/>
    <w:rsid w:val="0006084A"/>
    <w:rsid w:val="000644AA"/>
    <w:rsid w:val="00065738"/>
    <w:rsid w:val="000659DB"/>
    <w:rsid w:val="00066CBF"/>
    <w:rsid w:val="0007085F"/>
    <w:rsid w:val="00071031"/>
    <w:rsid w:val="00074A82"/>
    <w:rsid w:val="00075455"/>
    <w:rsid w:val="00085482"/>
    <w:rsid w:val="00090117"/>
    <w:rsid w:val="00093F14"/>
    <w:rsid w:val="000945BB"/>
    <w:rsid w:val="00095A41"/>
    <w:rsid w:val="000A2D0D"/>
    <w:rsid w:val="000A4E98"/>
    <w:rsid w:val="000A64CB"/>
    <w:rsid w:val="000B071C"/>
    <w:rsid w:val="000B393F"/>
    <w:rsid w:val="000B42FB"/>
    <w:rsid w:val="000B50DD"/>
    <w:rsid w:val="000B6DBD"/>
    <w:rsid w:val="000B771D"/>
    <w:rsid w:val="000C2F97"/>
    <w:rsid w:val="000C6260"/>
    <w:rsid w:val="000D2AF5"/>
    <w:rsid w:val="000D3B6F"/>
    <w:rsid w:val="000D43B7"/>
    <w:rsid w:val="000D4E21"/>
    <w:rsid w:val="000D50AF"/>
    <w:rsid w:val="000D531D"/>
    <w:rsid w:val="000D5BA7"/>
    <w:rsid w:val="000E009C"/>
    <w:rsid w:val="000E03E7"/>
    <w:rsid w:val="000E159A"/>
    <w:rsid w:val="000E2EAB"/>
    <w:rsid w:val="000E2F0E"/>
    <w:rsid w:val="000E48EB"/>
    <w:rsid w:val="000E7134"/>
    <w:rsid w:val="000F4C3C"/>
    <w:rsid w:val="000F4E19"/>
    <w:rsid w:val="000F5ECE"/>
    <w:rsid w:val="000F65F5"/>
    <w:rsid w:val="000F67A0"/>
    <w:rsid w:val="000F74B8"/>
    <w:rsid w:val="000F779A"/>
    <w:rsid w:val="0010170E"/>
    <w:rsid w:val="0010237C"/>
    <w:rsid w:val="00104E49"/>
    <w:rsid w:val="001056EC"/>
    <w:rsid w:val="00105D72"/>
    <w:rsid w:val="00105FCE"/>
    <w:rsid w:val="00107BC3"/>
    <w:rsid w:val="00112871"/>
    <w:rsid w:val="00114724"/>
    <w:rsid w:val="00115577"/>
    <w:rsid w:val="00116C5E"/>
    <w:rsid w:val="00116E02"/>
    <w:rsid w:val="00117C24"/>
    <w:rsid w:val="001246D9"/>
    <w:rsid w:val="00126BC4"/>
    <w:rsid w:val="00130C37"/>
    <w:rsid w:val="0013186D"/>
    <w:rsid w:val="00131CEB"/>
    <w:rsid w:val="00131E06"/>
    <w:rsid w:val="001320D0"/>
    <w:rsid w:val="00132795"/>
    <w:rsid w:val="00135848"/>
    <w:rsid w:val="0013616E"/>
    <w:rsid w:val="00137CE9"/>
    <w:rsid w:val="00140D8E"/>
    <w:rsid w:val="001418EE"/>
    <w:rsid w:val="001423CF"/>
    <w:rsid w:val="0014240C"/>
    <w:rsid w:val="0014591D"/>
    <w:rsid w:val="00145B1B"/>
    <w:rsid w:val="0014714F"/>
    <w:rsid w:val="0014776A"/>
    <w:rsid w:val="0015213E"/>
    <w:rsid w:val="00154DCF"/>
    <w:rsid w:val="0015658B"/>
    <w:rsid w:val="00161374"/>
    <w:rsid w:val="001621CC"/>
    <w:rsid w:val="00164E56"/>
    <w:rsid w:val="00165753"/>
    <w:rsid w:val="0017248E"/>
    <w:rsid w:val="00172767"/>
    <w:rsid w:val="0017358D"/>
    <w:rsid w:val="001753DC"/>
    <w:rsid w:val="00177FCF"/>
    <w:rsid w:val="00181565"/>
    <w:rsid w:val="001844B8"/>
    <w:rsid w:val="0018621F"/>
    <w:rsid w:val="001864DA"/>
    <w:rsid w:val="00192810"/>
    <w:rsid w:val="00195B47"/>
    <w:rsid w:val="001A1493"/>
    <w:rsid w:val="001A4B1D"/>
    <w:rsid w:val="001A55CC"/>
    <w:rsid w:val="001A58B7"/>
    <w:rsid w:val="001A5BBA"/>
    <w:rsid w:val="001A6B3F"/>
    <w:rsid w:val="001B012F"/>
    <w:rsid w:val="001B0AFA"/>
    <w:rsid w:val="001B14A5"/>
    <w:rsid w:val="001B3738"/>
    <w:rsid w:val="001B5454"/>
    <w:rsid w:val="001B6774"/>
    <w:rsid w:val="001B6A38"/>
    <w:rsid w:val="001B6A42"/>
    <w:rsid w:val="001B6C04"/>
    <w:rsid w:val="001C05EE"/>
    <w:rsid w:val="001C2B1F"/>
    <w:rsid w:val="001C554E"/>
    <w:rsid w:val="001C7084"/>
    <w:rsid w:val="001C77A7"/>
    <w:rsid w:val="001D00A4"/>
    <w:rsid w:val="001D07F9"/>
    <w:rsid w:val="001D0819"/>
    <w:rsid w:val="001D53C6"/>
    <w:rsid w:val="001D7DB0"/>
    <w:rsid w:val="001E048C"/>
    <w:rsid w:val="001E1E38"/>
    <w:rsid w:val="001E2911"/>
    <w:rsid w:val="001E3382"/>
    <w:rsid w:val="001E35D2"/>
    <w:rsid w:val="001E3ACD"/>
    <w:rsid w:val="001E75D5"/>
    <w:rsid w:val="001F0707"/>
    <w:rsid w:val="001F1198"/>
    <w:rsid w:val="001F1623"/>
    <w:rsid w:val="001F199D"/>
    <w:rsid w:val="001F3352"/>
    <w:rsid w:val="001F517E"/>
    <w:rsid w:val="001F64D8"/>
    <w:rsid w:val="00200480"/>
    <w:rsid w:val="00204118"/>
    <w:rsid w:val="0020419A"/>
    <w:rsid w:val="00205121"/>
    <w:rsid w:val="002077CE"/>
    <w:rsid w:val="0021309E"/>
    <w:rsid w:val="00214F24"/>
    <w:rsid w:val="00215749"/>
    <w:rsid w:val="00215852"/>
    <w:rsid w:val="002160E0"/>
    <w:rsid w:val="0022077D"/>
    <w:rsid w:val="00222570"/>
    <w:rsid w:val="002231FC"/>
    <w:rsid w:val="00225309"/>
    <w:rsid w:val="00225F07"/>
    <w:rsid w:val="0023739C"/>
    <w:rsid w:val="0023777C"/>
    <w:rsid w:val="0023792E"/>
    <w:rsid w:val="00240F12"/>
    <w:rsid w:val="00241D45"/>
    <w:rsid w:val="002434DD"/>
    <w:rsid w:val="00243D77"/>
    <w:rsid w:val="002458BA"/>
    <w:rsid w:val="00246BAD"/>
    <w:rsid w:val="00246D9F"/>
    <w:rsid w:val="002507A0"/>
    <w:rsid w:val="00250D0D"/>
    <w:rsid w:val="002510C9"/>
    <w:rsid w:val="002574FB"/>
    <w:rsid w:val="0025764F"/>
    <w:rsid w:val="0025788A"/>
    <w:rsid w:val="00260B17"/>
    <w:rsid w:val="0026693C"/>
    <w:rsid w:val="00270D78"/>
    <w:rsid w:val="00270DCD"/>
    <w:rsid w:val="002734C8"/>
    <w:rsid w:val="0027600F"/>
    <w:rsid w:val="0027748C"/>
    <w:rsid w:val="0028008A"/>
    <w:rsid w:val="002812E4"/>
    <w:rsid w:val="002823BF"/>
    <w:rsid w:val="00284108"/>
    <w:rsid w:val="00285C4B"/>
    <w:rsid w:val="00287E80"/>
    <w:rsid w:val="00291870"/>
    <w:rsid w:val="0029375C"/>
    <w:rsid w:val="00294D8F"/>
    <w:rsid w:val="00296BF1"/>
    <w:rsid w:val="00297ECA"/>
    <w:rsid w:val="002A1C89"/>
    <w:rsid w:val="002A4228"/>
    <w:rsid w:val="002A7A00"/>
    <w:rsid w:val="002B01CB"/>
    <w:rsid w:val="002B20B0"/>
    <w:rsid w:val="002B28DD"/>
    <w:rsid w:val="002B2F77"/>
    <w:rsid w:val="002B3283"/>
    <w:rsid w:val="002B66ED"/>
    <w:rsid w:val="002C0E6B"/>
    <w:rsid w:val="002C1CD1"/>
    <w:rsid w:val="002C1E38"/>
    <w:rsid w:val="002C293D"/>
    <w:rsid w:val="002C2E37"/>
    <w:rsid w:val="002C3690"/>
    <w:rsid w:val="002C44AF"/>
    <w:rsid w:val="002C46DC"/>
    <w:rsid w:val="002C60B6"/>
    <w:rsid w:val="002D0488"/>
    <w:rsid w:val="002D0948"/>
    <w:rsid w:val="002D0F79"/>
    <w:rsid w:val="002D1BA2"/>
    <w:rsid w:val="002D238A"/>
    <w:rsid w:val="002D2D9A"/>
    <w:rsid w:val="002D79CF"/>
    <w:rsid w:val="002E5E3F"/>
    <w:rsid w:val="002E7A4C"/>
    <w:rsid w:val="002F0279"/>
    <w:rsid w:val="002F0B1A"/>
    <w:rsid w:val="002F1CED"/>
    <w:rsid w:val="002F3DAE"/>
    <w:rsid w:val="002F41AE"/>
    <w:rsid w:val="002F4C67"/>
    <w:rsid w:val="002F538F"/>
    <w:rsid w:val="002F5BC7"/>
    <w:rsid w:val="002F5C5D"/>
    <w:rsid w:val="0030156C"/>
    <w:rsid w:val="00302093"/>
    <w:rsid w:val="0030478A"/>
    <w:rsid w:val="00305B71"/>
    <w:rsid w:val="0030601A"/>
    <w:rsid w:val="003073AC"/>
    <w:rsid w:val="00313805"/>
    <w:rsid w:val="00314EF4"/>
    <w:rsid w:val="0031610C"/>
    <w:rsid w:val="00316DB5"/>
    <w:rsid w:val="00320C9E"/>
    <w:rsid w:val="003223C4"/>
    <w:rsid w:val="00322A82"/>
    <w:rsid w:val="00324B97"/>
    <w:rsid w:val="00326051"/>
    <w:rsid w:val="00327439"/>
    <w:rsid w:val="00332BAA"/>
    <w:rsid w:val="00333DCC"/>
    <w:rsid w:val="00335607"/>
    <w:rsid w:val="0033566C"/>
    <w:rsid w:val="00335902"/>
    <w:rsid w:val="00336D39"/>
    <w:rsid w:val="00337DAA"/>
    <w:rsid w:val="00343028"/>
    <w:rsid w:val="00346234"/>
    <w:rsid w:val="00347427"/>
    <w:rsid w:val="00353237"/>
    <w:rsid w:val="00360D9A"/>
    <w:rsid w:val="00360FFB"/>
    <w:rsid w:val="003713D7"/>
    <w:rsid w:val="003732BD"/>
    <w:rsid w:val="003736D1"/>
    <w:rsid w:val="003744B7"/>
    <w:rsid w:val="00375675"/>
    <w:rsid w:val="0038761D"/>
    <w:rsid w:val="00390ED6"/>
    <w:rsid w:val="00394BB7"/>
    <w:rsid w:val="0039730B"/>
    <w:rsid w:val="003A1288"/>
    <w:rsid w:val="003A1DE5"/>
    <w:rsid w:val="003A3F76"/>
    <w:rsid w:val="003A3F89"/>
    <w:rsid w:val="003A4A5B"/>
    <w:rsid w:val="003B1755"/>
    <w:rsid w:val="003B18B2"/>
    <w:rsid w:val="003B3D33"/>
    <w:rsid w:val="003B4C99"/>
    <w:rsid w:val="003B6D80"/>
    <w:rsid w:val="003B7F60"/>
    <w:rsid w:val="003C0800"/>
    <w:rsid w:val="003C0B9F"/>
    <w:rsid w:val="003C1E6C"/>
    <w:rsid w:val="003C2BD0"/>
    <w:rsid w:val="003C393B"/>
    <w:rsid w:val="003C4E99"/>
    <w:rsid w:val="003C51BE"/>
    <w:rsid w:val="003C6712"/>
    <w:rsid w:val="003C6EF6"/>
    <w:rsid w:val="003D042C"/>
    <w:rsid w:val="003D15C8"/>
    <w:rsid w:val="003D1884"/>
    <w:rsid w:val="003D56C0"/>
    <w:rsid w:val="003D6011"/>
    <w:rsid w:val="003D6687"/>
    <w:rsid w:val="003D6B1F"/>
    <w:rsid w:val="003E0A34"/>
    <w:rsid w:val="003E1069"/>
    <w:rsid w:val="003E22FA"/>
    <w:rsid w:val="003E3E44"/>
    <w:rsid w:val="003E453C"/>
    <w:rsid w:val="003E49A9"/>
    <w:rsid w:val="003E73EA"/>
    <w:rsid w:val="003F4A09"/>
    <w:rsid w:val="003F62CE"/>
    <w:rsid w:val="004006F2"/>
    <w:rsid w:val="004031EF"/>
    <w:rsid w:val="00404E1A"/>
    <w:rsid w:val="00405214"/>
    <w:rsid w:val="00407C12"/>
    <w:rsid w:val="004110B8"/>
    <w:rsid w:val="00411367"/>
    <w:rsid w:val="00411ED2"/>
    <w:rsid w:val="00413DC1"/>
    <w:rsid w:val="004148F5"/>
    <w:rsid w:val="004175DE"/>
    <w:rsid w:val="00420B49"/>
    <w:rsid w:val="004245EE"/>
    <w:rsid w:val="00425384"/>
    <w:rsid w:val="00433F3E"/>
    <w:rsid w:val="00435A9D"/>
    <w:rsid w:val="00435E17"/>
    <w:rsid w:val="00440C1D"/>
    <w:rsid w:val="00443FA8"/>
    <w:rsid w:val="00445273"/>
    <w:rsid w:val="00445C98"/>
    <w:rsid w:val="00446E0C"/>
    <w:rsid w:val="004475F0"/>
    <w:rsid w:val="004501D8"/>
    <w:rsid w:val="00453FF7"/>
    <w:rsid w:val="004557ED"/>
    <w:rsid w:val="00463E56"/>
    <w:rsid w:val="00465B58"/>
    <w:rsid w:val="00467D1F"/>
    <w:rsid w:val="00475269"/>
    <w:rsid w:val="00486757"/>
    <w:rsid w:val="00486E7F"/>
    <w:rsid w:val="00490874"/>
    <w:rsid w:val="00490BB0"/>
    <w:rsid w:val="00492E1E"/>
    <w:rsid w:val="00492FD0"/>
    <w:rsid w:val="00493AB5"/>
    <w:rsid w:val="00493C21"/>
    <w:rsid w:val="004956C1"/>
    <w:rsid w:val="00495E13"/>
    <w:rsid w:val="00496D7C"/>
    <w:rsid w:val="004A0F27"/>
    <w:rsid w:val="004A2EF9"/>
    <w:rsid w:val="004A3FE0"/>
    <w:rsid w:val="004A56D1"/>
    <w:rsid w:val="004A65D3"/>
    <w:rsid w:val="004A6F50"/>
    <w:rsid w:val="004A79AA"/>
    <w:rsid w:val="004B121A"/>
    <w:rsid w:val="004B1CC0"/>
    <w:rsid w:val="004B27E2"/>
    <w:rsid w:val="004B2CCF"/>
    <w:rsid w:val="004B303E"/>
    <w:rsid w:val="004B3EBC"/>
    <w:rsid w:val="004B5D83"/>
    <w:rsid w:val="004B68C8"/>
    <w:rsid w:val="004B7F3D"/>
    <w:rsid w:val="004C027A"/>
    <w:rsid w:val="004C3DD6"/>
    <w:rsid w:val="004C567C"/>
    <w:rsid w:val="004C6774"/>
    <w:rsid w:val="004D1437"/>
    <w:rsid w:val="004D25A6"/>
    <w:rsid w:val="004D4F2C"/>
    <w:rsid w:val="004E00C0"/>
    <w:rsid w:val="004E0A2E"/>
    <w:rsid w:val="004E5049"/>
    <w:rsid w:val="004F3755"/>
    <w:rsid w:val="004F513E"/>
    <w:rsid w:val="004F51EE"/>
    <w:rsid w:val="004F5A13"/>
    <w:rsid w:val="004F7E56"/>
    <w:rsid w:val="005011C8"/>
    <w:rsid w:val="0050169D"/>
    <w:rsid w:val="00501811"/>
    <w:rsid w:val="00501BF0"/>
    <w:rsid w:val="00502F78"/>
    <w:rsid w:val="00503562"/>
    <w:rsid w:val="0050379F"/>
    <w:rsid w:val="00503EA0"/>
    <w:rsid w:val="0050603B"/>
    <w:rsid w:val="00506C0F"/>
    <w:rsid w:val="00510AD3"/>
    <w:rsid w:val="0051268F"/>
    <w:rsid w:val="005126EC"/>
    <w:rsid w:val="005139C3"/>
    <w:rsid w:val="00514737"/>
    <w:rsid w:val="00517E90"/>
    <w:rsid w:val="00520852"/>
    <w:rsid w:val="00520D64"/>
    <w:rsid w:val="00524C45"/>
    <w:rsid w:val="00524D1D"/>
    <w:rsid w:val="00526C6E"/>
    <w:rsid w:val="0052754D"/>
    <w:rsid w:val="005314AE"/>
    <w:rsid w:val="00534B20"/>
    <w:rsid w:val="005351D0"/>
    <w:rsid w:val="005414C3"/>
    <w:rsid w:val="005416FD"/>
    <w:rsid w:val="00542A72"/>
    <w:rsid w:val="00542E22"/>
    <w:rsid w:val="0054446D"/>
    <w:rsid w:val="0054657B"/>
    <w:rsid w:val="005468FD"/>
    <w:rsid w:val="00550BD0"/>
    <w:rsid w:val="00552AB6"/>
    <w:rsid w:val="005559D7"/>
    <w:rsid w:val="00557434"/>
    <w:rsid w:val="00557BCA"/>
    <w:rsid w:val="0056149E"/>
    <w:rsid w:val="00561B51"/>
    <w:rsid w:val="00561CB6"/>
    <w:rsid w:val="00562DAD"/>
    <w:rsid w:val="00565A2C"/>
    <w:rsid w:val="00565BE6"/>
    <w:rsid w:val="00566560"/>
    <w:rsid w:val="00566F74"/>
    <w:rsid w:val="00567030"/>
    <w:rsid w:val="0057002E"/>
    <w:rsid w:val="00571405"/>
    <w:rsid w:val="00572180"/>
    <w:rsid w:val="005738FF"/>
    <w:rsid w:val="0057702E"/>
    <w:rsid w:val="00577762"/>
    <w:rsid w:val="00577E37"/>
    <w:rsid w:val="00580048"/>
    <w:rsid w:val="00581117"/>
    <w:rsid w:val="005829E8"/>
    <w:rsid w:val="00582AEE"/>
    <w:rsid w:val="00582B43"/>
    <w:rsid w:val="005836B8"/>
    <w:rsid w:val="00584818"/>
    <w:rsid w:val="00584F81"/>
    <w:rsid w:val="005855B8"/>
    <w:rsid w:val="00586D63"/>
    <w:rsid w:val="005901A9"/>
    <w:rsid w:val="0059182C"/>
    <w:rsid w:val="005935A4"/>
    <w:rsid w:val="00595483"/>
    <w:rsid w:val="00595898"/>
    <w:rsid w:val="00595D5D"/>
    <w:rsid w:val="00596D3D"/>
    <w:rsid w:val="005A2390"/>
    <w:rsid w:val="005A2902"/>
    <w:rsid w:val="005A2A57"/>
    <w:rsid w:val="005A2CE5"/>
    <w:rsid w:val="005A4496"/>
    <w:rsid w:val="005A6885"/>
    <w:rsid w:val="005A6E2B"/>
    <w:rsid w:val="005A712B"/>
    <w:rsid w:val="005A7671"/>
    <w:rsid w:val="005A76F2"/>
    <w:rsid w:val="005B2093"/>
    <w:rsid w:val="005B4309"/>
    <w:rsid w:val="005B7144"/>
    <w:rsid w:val="005B7F48"/>
    <w:rsid w:val="005C12F3"/>
    <w:rsid w:val="005C29A8"/>
    <w:rsid w:val="005C3F48"/>
    <w:rsid w:val="005D0DEA"/>
    <w:rsid w:val="005D1428"/>
    <w:rsid w:val="005E07A2"/>
    <w:rsid w:val="005E181D"/>
    <w:rsid w:val="005E3C57"/>
    <w:rsid w:val="005E43F1"/>
    <w:rsid w:val="005E4F41"/>
    <w:rsid w:val="005E5075"/>
    <w:rsid w:val="005E5D8B"/>
    <w:rsid w:val="005E6689"/>
    <w:rsid w:val="005F005A"/>
    <w:rsid w:val="005F2966"/>
    <w:rsid w:val="005F3B57"/>
    <w:rsid w:val="005F3D3D"/>
    <w:rsid w:val="005F62CC"/>
    <w:rsid w:val="0060080D"/>
    <w:rsid w:val="00601CA5"/>
    <w:rsid w:val="00602234"/>
    <w:rsid w:val="006026C6"/>
    <w:rsid w:val="00602A4D"/>
    <w:rsid w:val="00605D23"/>
    <w:rsid w:val="0060601D"/>
    <w:rsid w:val="0060619C"/>
    <w:rsid w:val="0060711F"/>
    <w:rsid w:val="006104BD"/>
    <w:rsid w:val="00610524"/>
    <w:rsid w:val="00615022"/>
    <w:rsid w:val="00620833"/>
    <w:rsid w:val="00621183"/>
    <w:rsid w:val="006219B7"/>
    <w:rsid w:val="00623034"/>
    <w:rsid w:val="0062572D"/>
    <w:rsid w:val="00625B36"/>
    <w:rsid w:val="006266F8"/>
    <w:rsid w:val="00626709"/>
    <w:rsid w:val="00627A70"/>
    <w:rsid w:val="006310A7"/>
    <w:rsid w:val="00640189"/>
    <w:rsid w:val="00641AB4"/>
    <w:rsid w:val="00642B42"/>
    <w:rsid w:val="00643008"/>
    <w:rsid w:val="006432A9"/>
    <w:rsid w:val="00645A09"/>
    <w:rsid w:val="00646D39"/>
    <w:rsid w:val="00647263"/>
    <w:rsid w:val="00650C36"/>
    <w:rsid w:val="0065326E"/>
    <w:rsid w:val="00653614"/>
    <w:rsid w:val="006546D8"/>
    <w:rsid w:val="00654D3A"/>
    <w:rsid w:val="00660FA8"/>
    <w:rsid w:val="00663066"/>
    <w:rsid w:val="006715C2"/>
    <w:rsid w:val="0067192F"/>
    <w:rsid w:val="00673993"/>
    <w:rsid w:val="00675529"/>
    <w:rsid w:val="00681DD3"/>
    <w:rsid w:val="00683593"/>
    <w:rsid w:val="00683F41"/>
    <w:rsid w:val="006876BF"/>
    <w:rsid w:val="006916F1"/>
    <w:rsid w:val="00692308"/>
    <w:rsid w:val="00692988"/>
    <w:rsid w:val="0069349B"/>
    <w:rsid w:val="00696CC6"/>
    <w:rsid w:val="00697EFC"/>
    <w:rsid w:val="006A05FA"/>
    <w:rsid w:val="006A1CD9"/>
    <w:rsid w:val="006A1F3D"/>
    <w:rsid w:val="006A2421"/>
    <w:rsid w:val="006A30E0"/>
    <w:rsid w:val="006A3793"/>
    <w:rsid w:val="006A51C2"/>
    <w:rsid w:val="006A7AAF"/>
    <w:rsid w:val="006B0200"/>
    <w:rsid w:val="006B0FA7"/>
    <w:rsid w:val="006B14BA"/>
    <w:rsid w:val="006B1A76"/>
    <w:rsid w:val="006B28E1"/>
    <w:rsid w:val="006B3B4D"/>
    <w:rsid w:val="006B6449"/>
    <w:rsid w:val="006B6875"/>
    <w:rsid w:val="006B6BB3"/>
    <w:rsid w:val="006C25B4"/>
    <w:rsid w:val="006C2E55"/>
    <w:rsid w:val="006C32EA"/>
    <w:rsid w:val="006C345E"/>
    <w:rsid w:val="006C3E96"/>
    <w:rsid w:val="006C7845"/>
    <w:rsid w:val="006D088F"/>
    <w:rsid w:val="006D1279"/>
    <w:rsid w:val="006D20EA"/>
    <w:rsid w:val="006D3218"/>
    <w:rsid w:val="006E1BBB"/>
    <w:rsid w:val="006E29BF"/>
    <w:rsid w:val="006E37A0"/>
    <w:rsid w:val="006E4751"/>
    <w:rsid w:val="006E7BD1"/>
    <w:rsid w:val="006F2AF1"/>
    <w:rsid w:val="006F2FEB"/>
    <w:rsid w:val="006F3356"/>
    <w:rsid w:val="006F416E"/>
    <w:rsid w:val="006F6755"/>
    <w:rsid w:val="00703BF8"/>
    <w:rsid w:val="00704EFE"/>
    <w:rsid w:val="00705588"/>
    <w:rsid w:val="00705B84"/>
    <w:rsid w:val="00713C63"/>
    <w:rsid w:val="00721E1C"/>
    <w:rsid w:val="00722106"/>
    <w:rsid w:val="0072513B"/>
    <w:rsid w:val="00725A8B"/>
    <w:rsid w:val="00727345"/>
    <w:rsid w:val="00730D8C"/>
    <w:rsid w:val="00731A44"/>
    <w:rsid w:val="007339E4"/>
    <w:rsid w:val="00735B98"/>
    <w:rsid w:val="00741AC0"/>
    <w:rsid w:val="00743766"/>
    <w:rsid w:val="00744351"/>
    <w:rsid w:val="007450CC"/>
    <w:rsid w:val="0074534C"/>
    <w:rsid w:val="00747903"/>
    <w:rsid w:val="007546C6"/>
    <w:rsid w:val="0075561E"/>
    <w:rsid w:val="00760108"/>
    <w:rsid w:val="007612C7"/>
    <w:rsid w:val="00762332"/>
    <w:rsid w:val="00766A8D"/>
    <w:rsid w:val="00766B5F"/>
    <w:rsid w:val="00773595"/>
    <w:rsid w:val="00775801"/>
    <w:rsid w:val="00775F76"/>
    <w:rsid w:val="007762D0"/>
    <w:rsid w:val="007771C3"/>
    <w:rsid w:val="00783259"/>
    <w:rsid w:val="00784E14"/>
    <w:rsid w:val="00786C71"/>
    <w:rsid w:val="00787744"/>
    <w:rsid w:val="007963C2"/>
    <w:rsid w:val="007A04AA"/>
    <w:rsid w:val="007A0747"/>
    <w:rsid w:val="007A51CB"/>
    <w:rsid w:val="007A5BBD"/>
    <w:rsid w:val="007A689D"/>
    <w:rsid w:val="007B2A29"/>
    <w:rsid w:val="007B4273"/>
    <w:rsid w:val="007B4CA7"/>
    <w:rsid w:val="007B5281"/>
    <w:rsid w:val="007B5741"/>
    <w:rsid w:val="007B6B5D"/>
    <w:rsid w:val="007B7ED4"/>
    <w:rsid w:val="007B7F0B"/>
    <w:rsid w:val="007C1700"/>
    <w:rsid w:val="007C190A"/>
    <w:rsid w:val="007C3759"/>
    <w:rsid w:val="007C6387"/>
    <w:rsid w:val="007D12A0"/>
    <w:rsid w:val="007D156C"/>
    <w:rsid w:val="007D27A3"/>
    <w:rsid w:val="007D3B2B"/>
    <w:rsid w:val="007D51F6"/>
    <w:rsid w:val="007E0BC7"/>
    <w:rsid w:val="007E24A4"/>
    <w:rsid w:val="007E305C"/>
    <w:rsid w:val="007E3305"/>
    <w:rsid w:val="007E342F"/>
    <w:rsid w:val="007E361F"/>
    <w:rsid w:val="007E7A54"/>
    <w:rsid w:val="007F1160"/>
    <w:rsid w:val="007F3FCC"/>
    <w:rsid w:val="007F4BA1"/>
    <w:rsid w:val="007F689E"/>
    <w:rsid w:val="007F6D0F"/>
    <w:rsid w:val="00802F5B"/>
    <w:rsid w:val="00806570"/>
    <w:rsid w:val="00807497"/>
    <w:rsid w:val="00810198"/>
    <w:rsid w:val="0081143F"/>
    <w:rsid w:val="008123C1"/>
    <w:rsid w:val="0082028E"/>
    <w:rsid w:val="00820BC8"/>
    <w:rsid w:val="00821B03"/>
    <w:rsid w:val="008233F9"/>
    <w:rsid w:val="0082663B"/>
    <w:rsid w:val="00830FEE"/>
    <w:rsid w:val="008318C8"/>
    <w:rsid w:val="008346B4"/>
    <w:rsid w:val="00834784"/>
    <w:rsid w:val="00834D58"/>
    <w:rsid w:val="00835BAE"/>
    <w:rsid w:val="0083700F"/>
    <w:rsid w:val="008427BD"/>
    <w:rsid w:val="00842CD6"/>
    <w:rsid w:val="00842F04"/>
    <w:rsid w:val="00844364"/>
    <w:rsid w:val="00844489"/>
    <w:rsid w:val="00845209"/>
    <w:rsid w:val="00845806"/>
    <w:rsid w:val="00850395"/>
    <w:rsid w:val="00854133"/>
    <w:rsid w:val="00854A89"/>
    <w:rsid w:val="008556CD"/>
    <w:rsid w:val="008569E9"/>
    <w:rsid w:val="008607B7"/>
    <w:rsid w:val="00862281"/>
    <w:rsid w:val="0086324A"/>
    <w:rsid w:val="00863BFC"/>
    <w:rsid w:val="0086617A"/>
    <w:rsid w:val="008704BD"/>
    <w:rsid w:val="00873B35"/>
    <w:rsid w:val="00874E62"/>
    <w:rsid w:val="0088020D"/>
    <w:rsid w:val="00881753"/>
    <w:rsid w:val="00881E69"/>
    <w:rsid w:val="00883710"/>
    <w:rsid w:val="00884847"/>
    <w:rsid w:val="008857B4"/>
    <w:rsid w:val="00885AFF"/>
    <w:rsid w:val="00890FF8"/>
    <w:rsid w:val="00891D84"/>
    <w:rsid w:val="00892E61"/>
    <w:rsid w:val="00893F79"/>
    <w:rsid w:val="00894AE4"/>
    <w:rsid w:val="00895F74"/>
    <w:rsid w:val="008A111D"/>
    <w:rsid w:val="008A27BE"/>
    <w:rsid w:val="008A41D6"/>
    <w:rsid w:val="008B135D"/>
    <w:rsid w:val="008B1C54"/>
    <w:rsid w:val="008B36C1"/>
    <w:rsid w:val="008B53DD"/>
    <w:rsid w:val="008B6910"/>
    <w:rsid w:val="008B7624"/>
    <w:rsid w:val="008C19F8"/>
    <w:rsid w:val="008C4679"/>
    <w:rsid w:val="008C4A97"/>
    <w:rsid w:val="008C57A9"/>
    <w:rsid w:val="008C5BFA"/>
    <w:rsid w:val="008C5F8C"/>
    <w:rsid w:val="008C6E68"/>
    <w:rsid w:val="008D0F35"/>
    <w:rsid w:val="008D2ADB"/>
    <w:rsid w:val="008D302D"/>
    <w:rsid w:val="008D6AF6"/>
    <w:rsid w:val="008E05D2"/>
    <w:rsid w:val="008E1CAA"/>
    <w:rsid w:val="008E24D9"/>
    <w:rsid w:val="008E3C81"/>
    <w:rsid w:val="008E4F32"/>
    <w:rsid w:val="008E5B16"/>
    <w:rsid w:val="008E68C5"/>
    <w:rsid w:val="008E7390"/>
    <w:rsid w:val="008F10FE"/>
    <w:rsid w:val="00901791"/>
    <w:rsid w:val="009024EF"/>
    <w:rsid w:val="00903A9F"/>
    <w:rsid w:val="0090639B"/>
    <w:rsid w:val="009076A1"/>
    <w:rsid w:val="009110F4"/>
    <w:rsid w:val="0091210B"/>
    <w:rsid w:val="009148D4"/>
    <w:rsid w:val="00915CAD"/>
    <w:rsid w:val="009235C0"/>
    <w:rsid w:val="00923E5B"/>
    <w:rsid w:val="00923F35"/>
    <w:rsid w:val="00925AA7"/>
    <w:rsid w:val="0093163F"/>
    <w:rsid w:val="00935414"/>
    <w:rsid w:val="0093567C"/>
    <w:rsid w:val="00937276"/>
    <w:rsid w:val="009403A7"/>
    <w:rsid w:val="00941EF6"/>
    <w:rsid w:val="00942832"/>
    <w:rsid w:val="009429D3"/>
    <w:rsid w:val="00943557"/>
    <w:rsid w:val="00943950"/>
    <w:rsid w:val="00943B9D"/>
    <w:rsid w:val="00944CDC"/>
    <w:rsid w:val="00945335"/>
    <w:rsid w:val="00946E30"/>
    <w:rsid w:val="00951EA8"/>
    <w:rsid w:val="00953FE2"/>
    <w:rsid w:val="009562EF"/>
    <w:rsid w:val="00957751"/>
    <w:rsid w:val="0095791C"/>
    <w:rsid w:val="00961D3F"/>
    <w:rsid w:val="00966216"/>
    <w:rsid w:val="009669CD"/>
    <w:rsid w:val="00967054"/>
    <w:rsid w:val="0096727F"/>
    <w:rsid w:val="0097063F"/>
    <w:rsid w:val="00974EEF"/>
    <w:rsid w:val="00977019"/>
    <w:rsid w:val="0098126A"/>
    <w:rsid w:val="009819F5"/>
    <w:rsid w:val="00984C3C"/>
    <w:rsid w:val="00985EC9"/>
    <w:rsid w:val="00993389"/>
    <w:rsid w:val="009933E4"/>
    <w:rsid w:val="00993561"/>
    <w:rsid w:val="009939B4"/>
    <w:rsid w:val="0099690F"/>
    <w:rsid w:val="00997013"/>
    <w:rsid w:val="009A2D0F"/>
    <w:rsid w:val="009A37B8"/>
    <w:rsid w:val="009A69B4"/>
    <w:rsid w:val="009B0659"/>
    <w:rsid w:val="009B174B"/>
    <w:rsid w:val="009B1769"/>
    <w:rsid w:val="009B2511"/>
    <w:rsid w:val="009B392C"/>
    <w:rsid w:val="009B5682"/>
    <w:rsid w:val="009B5CB6"/>
    <w:rsid w:val="009C02A3"/>
    <w:rsid w:val="009C44F4"/>
    <w:rsid w:val="009C73A6"/>
    <w:rsid w:val="009D026C"/>
    <w:rsid w:val="009D0365"/>
    <w:rsid w:val="009D5D37"/>
    <w:rsid w:val="009D6DF1"/>
    <w:rsid w:val="009E2162"/>
    <w:rsid w:val="009E49A0"/>
    <w:rsid w:val="009E4CE5"/>
    <w:rsid w:val="009E64F2"/>
    <w:rsid w:val="009E6F75"/>
    <w:rsid w:val="009F095E"/>
    <w:rsid w:val="009F1B98"/>
    <w:rsid w:val="009F6EAC"/>
    <w:rsid w:val="00A018DD"/>
    <w:rsid w:val="00A02B8D"/>
    <w:rsid w:val="00A03684"/>
    <w:rsid w:val="00A036F9"/>
    <w:rsid w:val="00A040D0"/>
    <w:rsid w:val="00A04C53"/>
    <w:rsid w:val="00A05911"/>
    <w:rsid w:val="00A0713C"/>
    <w:rsid w:val="00A11D17"/>
    <w:rsid w:val="00A1304F"/>
    <w:rsid w:val="00A13EEB"/>
    <w:rsid w:val="00A17944"/>
    <w:rsid w:val="00A17E8F"/>
    <w:rsid w:val="00A21BA1"/>
    <w:rsid w:val="00A24A54"/>
    <w:rsid w:val="00A25010"/>
    <w:rsid w:val="00A31BD1"/>
    <w:rsid w:val="00A33785"/>
    <w:rsid w:val="00A347FE"/>
    <w:rsid w:val="00A34EC1"/>
    <w:rsid w:val="00A3583E"/>
    <w:rsid w:val="00A35BD0"/>
    <w:rsid w:val="00A40090"/>
    <w:rsid w:val="00A40834"/>
    <w:rsid w:val="00A40B0E"/>
    <w:rsid w:val="00A503C6"/>
    <w:rsid w:val="00A50786"/>
    <w:rsid w:val="00A523C5"/>
    <w:rsid w:val="00A530B9"/>
    <w:rsid w:val="00A5591B"/>
    <w:rsid w:val="00A5599F"/>
    <w:rsid w:val="00A55F44"/>
    <w:rsid w:val="00A611F6"/>
    <w:rsid w:val="00A61C64"/>
    <w:rsid w:val="00A636AF"/>
    <w:rsid w:val="00A67910"/>
    <w:rsid w:val="00A7430D"/>
    <w:rsid w:val="00A76193"/>
    <w:rsid w:val="00A81530"/>
    <w:rsid w:val="00A81DAE"/>
    <w:rsid w:val="00A822D1"/>
    <w:rsid w:val="00A82AD0"/>
    <w:rsid w:val="00A843AF"/>
    <w:rsid w:val="00A84B13"/>
    <w:rsid w:val="00A94403"/>
    <w:rsid w:val="00A959CA"/>
    <w:rsid w:val="00A95C04"/>
    <w:rsid w:val="00AA0C2C"/>
    <w:rsid w:val="00AA102A"/>
    <w:rsid w:val="00AA1B55"/>
    <w:rsid w:val="00AA24A6"/>
    <w:rsid w:val="00AA4CBB"/>
    <w:rsid w:val="00AA5097"/>
    <w:rsid w:val="00AA5B3D"/>
    <w:rsid w:val="00AA6786"/>
    <w:rsid w:val="00AB2DC0"/>
    <w:rsid w:val="00AC01B3"/>
    <w:rsid w:val="00AC04B1"/>
    <w:rsid w:val="00AC0D9D"/>
    <w:rsid w:val="00AC269D"/>
    <w:rsid w:val="00AC3C88"/>
    <w:rsid w:val="00AC4525"/>
    <w:rsid w:val="00AC4983"/>
    <w:rsid w:val="00AC4E93"/>
    <w:rsid w:val="00AC5066"/>
    <w:rsid w:val="00AC5BFF"/>
    <w:rsid w:val="00AC5FD0"/>
    <w:rsid w:val="00AC6684"/>
    <w:rsid w:val="00AC7134"/>
    <w:rsid w:val="00AD0E78"/>
    <w:rsid w:val="00AD2E83"/>
    <w:rsid w:val="00AD34AB"/>
    <w:rsid w:val="00AD3DE6"/>
    <w:rsid w:val="00AD56DA"/>
    <w:rsid w:val="00AD5971"/>
    <w:rsid w:val="00AD62E7"/>
    <w:rsid w:val="00AD7E4F"/>
    <w:rsid w:val="00AE0370"/>
    <w:rsid w:val="00AE0AF5"/>
    <w:rsid w:val="00AE1BDA"/>
    <w:rsid w:val="00AE2A50"/>
    <w:rsid w:val="00AE2CBE"/>
    <w:rsid w:val="00AE34B3"/>
    <w:rsid w:val="00AE3DA9"/>
    <w:rsid w:val="00AE4A26"/>
    <w:rsid w:val="00AE6C06"/>
    <w:rsid w:val="00AF197C"/>
    <w:rsid w:val="00AF6C62"/>
    <w:rsid w:val="00B00005"/>
    <w:rsid w:val="00B00B5A"/>
    <w:rsid w:val="00B0525D"/>
    <w:rsid w:val="00B065E6"/>
    <w:rsid w:val="00B07B98"/>
    <w:rsid w:val="00B12B44"/>
    <w:rsid w:val="00B142A5"/>
    <w:rsid w:val="00B211D4"/>
    <w:rsid w:val="00B22A12"/>
    <w:rsid w:val="00B23312"/>
    <w:rsid w:val="00B2350B"/>
    <w:rsid w:val="00B26207"/>
    <w:rsid w:val="00B27D0C"/>
    <w:rsid w:val="00B30CA1"/>
    <w:rsid w:val="00B32B86"/>
    <w:rsid w:val="00B35150"/>
    <w:rsid w:val="00B354F4"/>
    <w:rsid w:val="00B35A2B"/>
    <w:rsid w:val="00B36DFA"/>
    <w:rsid w:val="00B37D61"/>
    <w:rsid w:val="00B41BCA"/>
    <w:rsid w:val="00B43560"/>
    <w:rsid w:val="00B44302"/>
    <w:rsid w:val="00B4658B"/>
    <w:rsid w:val="00B502CA"/>
    <w:rsid w:val="00B51E64"/>
    <w:rsid w:val="00B520C3"/>
    <w:rsid w:val="00B56345"/>
    <w:rsid w:val="00B60369"/>
    <w:rsid w:val="00B63BCF"/>
    <w:rsid w:val="00B6410A"/>
    <w:rsid w:val="00B661CB"/>
    <w:rsid w:val="00B71597"/>
    <w:rsid w:val="00B7181E"/>
    <w:rsid w:val="00B764B0"/>
    <w:rsid w:val="00B76C2C"/>
    <w:rsid w:val="00B76D4C"/>
    <w:rsid w:val="00B7729B"/>
    <w:rsid w:val="00B77F99"/>
    <w:rsid w:val="00B80598"/>
    <w:rsid w:val="00B810C3"/>
    <w:rsid w:val="00B8684D"/>
    <w:rsid w:val="00B9080F"/>
    <w:rsid w:val="00B91063"/>
    <w:rsid w:val="00B9168A"/>
    <w:rsid w:val="00B91F2B"/>
    <w:rsid w:val="00B92A09"/>
    <w:rsid w:val="00B94532"/>
    <w:rsid w:val="00B94E87"/>
    <w:rsid w:val="00B97D38"/>
    <w:rsid w:val="00BA0E33"/>
    <w:rsid w:val="00BA100A"/>
    <w:rsid w:val="00BA2FBA"/>
    <w:rsid w:val="00BA3DEA"/>
    <w:rsid w:val="00BA50C9"/>
    <w:rsid w:val="00BA5376"/>
    <w:rsid w:val="00BA5929"/>
    <w:rsid w:val="00BA60BD"/>
    <w:rsid w:val="00BB11D5"/>
    <w:rsid w:val="00BB1FCE"/>
    <w:rsid w:val="00BB3B32"/>
    <w:rsid w:val="00BB4B18"/>
    <w:rsid w:val="00BB66F8"/>
    <w:rsid w:val="00BC10B5"/>
    <w:rsid w:val="00BC6E67"/>
    <w:rsid w:val="00BD2C2A"/>
    <w:rsid w:val="00BD2F9E"/>
    <w:rsid w:val="00BD366A"/>
    <w:rsid w:val="00BD3D41"/>
    <w:rsid w:val="00BD5AF3"/>
    <w:rsid w:val="00BE02AC"/>
    <w:rsid w:val="00BE03FB"/>
    <w:rsid w:val="00BE16A2"/>
    <w:rsid w:val="00BE1C1B"/>
    <w:rsid w:val="00BE3138"/>
    <w:rsid w:val="00BE3A19"/>
    <w:rsid w:val="00BE68E8"/>
    <w:rsid w:val="00BF0243"/>
    <w:rsid w:val="00BF19BB"/>
    <w:rsid w:val="00BF1E32"/>
    <w:rsid w:val="00BF70A5"/>
    <w:rsid w:val="00BF7201"/>
    <w:rsid w:val="00C0397F"/>
    <w:rsid w:val="00C04166"/>
    <w:rsid w:val="00C06D98"/>
    <w:rsid w:val="00C1030A"/>
    <w:rsid w:val="00C127CA"/>
    <w:rsid w:val="00C15B03"/>
    <w:rsid w:val="00C2062A"/>
    <w:rsid w:val="00C24059"/>
    <w:rsid w:val="00C24438"/>
    <w:rsid w:val="00C25E5B"/>
    <w:rsid w:val="00C261F0"/>
    <w:rsid w:val="00C3126B"/>
    <w:rsid w:val="00C32349"/>
    <w:rsid w:val="00C32833"/>
    <w:rsid w:val="00C33BA9"/>
    <w:rsid w:val="00C41AA9"/>
    <w:rsid w:val="00C434A6"/>
    <w:rsid w:val="00C449F7"/>
    <w:rsid w:val="00C47146"/>
    <w:rsid w:val="00C477B4"/>
    <w:rsid w:val="00C5063F"/>
    <w:rsid w:val="00C533FA"/>
    <w:rsid w:val="00C56004"/>
    <w:rsid w:val="00C56AAD"/>
    <w:rsid w:val="00C60432"/>
    <w:rsid w:val="00C60718"/>
    <w:rsid w:val="00C63332"/>
    <w:rsid w:val="00C65691"/>
    <w:rsid w:val="00C67F2E"/>
    <w:rsid w:val="00C67FAA"/>
    <w:rsid w:val="00C74996"/>
    <w:rsid w:val="00C86F4E"/>
    <w:rsid w:val="00C9127A"/>
    <w:rsid w:val="00C94837"/>
    <w:rsid w:val="00C9704B"/>
    <w:rsid w:val="00CA0EDE"/>
    <w:rsid w:val="00CA1BE9"/>
    <w:rsid w:val="00CA1ECB"/>
    <w:rsid w:val="00CA3659"/>
    <w:rsid w:val="00CA3FCC"/>
    <w:rsid w:val="00CA75F5"/>
    <w:rsid w:val="00CA7948"/>
    <w:rsid w:val="00CA7AFD"/>
    <w:rsid w:val="00CB2F14"/>
    <w:rsid w:val="00CB3A01"/>
    <w:rsid w:val="00CC23E4"/>
    <w:rsid w:val="00CC5A92"/>
    <w:rsid w:val="00CD0B64"/>
    <w:rsid w:val="00CD1EBE"/>
    <w:rsid w:val="00CD20F8"/>
    <w:rsid w:val="00CD5C37"/>
    <w:rsid w:val="00CD5F6C"/>
    <w:rsid w:val="00CE07E4"/>
    <w:rsid w:val="00CE2613"/>
    <w:rsid w:val="00CE3A2D"/>
    <w:rsid w:val="00CE3FC3"/>
    <w:rsid w:val="00CE4F5D"/>
    <w:rsid w:val="00CE6650"/>
    <w:rsid w:val="00CF08A7"/>
    <w:rsid w:val="00CF2BED"/>
    <w:rsid w:val="00CF2C68"/>
    <w:rsid w:val="00CF3032"/>
    <w:rsid w:val="00CF4260"/>
    <w:rsid w:val="00CF50CD"/>
    <w:rsid w:val="00CF53CF"/>
    <w:rsid w:val="00CF60A7"/>
    <w:rsid w:val="00CF7D6E"/>
    <w:rsid w:val="00D012A2"/>
    <w:rsid w:val="00D022C4"/>
    <w:rsid w:val="00D02972"/>
    <w:rsid w:val="00D04D51"/>
    <w:rsid w:val="00D054FE"/>
    <w:rsid w:val="00D0563A"/>
    <w:rsid w:val="00D05BA9"/>
    <w:rsid w:val="00D11D99"/>
    <w:rsid w:val="00D11E03"/>
    <w:rsid w:val="00D12AA5"/>
    <w:rsid w:val="00D136E6"/>
    <w:rsid w:val="00D200A6"/>
    <w:rsid w:val="00D216E2"/>
    <w:rsid w:val="00D263F2"/>
    <w:rsid w:val="00D2640E"/>
    <w:rsid w:val="00D269E8"/>
    <w:rsid w:val="00D31108"/>
    <w:rsid w:val="00D32099"/>
    <w:rsid w:val="00D33ED5"/>
    <w:rsid w:val="00D34A2B"/>
    <w:rsid w:val="00D35424"/>
    <w:rsid w:val="00D36A8A"/>
    <w:rsid w:val="00D36EAB"/>
    <w:rsid w:val="00D40495"/>
    <w:rsid w:val="00D40FA9"/>
    <w:rsid w:val="00D464C5"/>
    <w:rsid w:val="00D47490"/>
    <w:rsid w:val="00D47A7E"/>
    <w:rsid w:val="00D50F6D"/>
    <w:rsid w:val="00D52EF9"/>
    <w:rsid w:val="00D546E4"/>
    <w:rsid w:val="00D55AE0"/>
    <w:rsid w:val="00D60AD0"/>
    <w:rsid w:val="00D60DB9"/>
    <w:rsid w:val="00D6182A"/>
    <w:rsid w:val="00D64591"/>
    <w:rsid w:val="00D64962"/>
    <w:rsid w:val="00D67312"/>
    <w:rsid w:val="00D75812"/>
    <w:rsid w:val="00D76CAF"/>
    <w:rsid w:val="00D86BF4"/>
    <w:rsid w:val="00D90C68"/>
    <w:rsid w:val="00D92AA9"/>
    <w:rsid w:val="00D95D15"/>
    <w:rsid w:val="00D96AB2"/>
    <w:rsid w:val="00DA11EC"/>
    <w:rsid w:val="00DA2091"/>
    <w:rsid w:val="00DA4912"/>
    <w:rsid w:val="00DA54CD"/>
    <w:rsid w:val="00DA6801"/>
    <w:rsid w:val="00DA6F6B"/>
    <w:rsid w:val="00DA7601"/>
    <w:rsid w:val="00DB28B6"/>
    <w:rsid w:val="00DB3A7B"/>
    <w:rsid w:val="00DB6EB3"/>
    <w:rsid w:val="00DB7C9C"/>
    <w:rsid w:val="00DD04BD"/>
    <w:rsid w:val="00DD7573"/>
    <w:rsid w:val="00DE03B4"/>
    <w:rsid w:val="00DE11BB"/>
    <w:rsid w:val="00DE14FB"/>
    <w:rsid w:val="00DE1BE6"/>
    <w:rsid w:val="00DE3742"/>
    <w:rsid w:val="00DE51AB"/>
    <w:rsid w:val="00DE7BEB"/>
    <w:rsid w:val="00DF3057"/>
    <w:rsid w:val="00DF3C4C"/>
    <w:rsid w:val="00DF5A76"/>
    <w:rsid w:val="00DF7D04"/>
    <w:rsid w:val="00E01E63"/>
    <w:rsid w:val="00E02668"/>
    <w:rsid w:val="00E0398D"/>
    <w:rsid w:val="00E0764D"/>
    <w:rsid w:val="00E07F38"/>
    <w:rsid w:val="00E10CF0"/>
    <w:rsid w:val="00E134BC"/>
    <w:rsid w:val="00E144F0"/>
    <w:rsid w:val="00E14627"/>
    <w:rsid w:val="00E15FB1"/>
    <w:rsid w:val="00E16CD5"/>
    <w:rsid w:val="00E17872"/>
    <w:rsid w:val="00E21411"/>
    <w:rsid w:val="00E21CDE"/>
    <w:rsid w:val="00E22162"/>
    <w:rsid w:val="00E222EB"/>
    <w:rsid w:val="00E24633"/>
    <w:rsid w:val="00E2488F"/>
    <w:rsid w:val="00E251FB"/>
    <w:rsid w:val="00E256DA"/>
    <w:rsid w:val="00E262CD"/>
    <w:rsid w:val="00E267CA"/>
    <w:rsid w:val="00E270CF"/>
    <w:rsid w:val="00E323CA"/>
    <w:rsid w:val="00E33CDC"/>
    <w:rsid w:val="00E370ED"/>
    <w:rsid w:val="00E40DC3"/>
    <w:rsid w:val="00E425AA"/>
    <w:rsid w:val="00E42AD4"/>
    <w:rsid w:val="00E4538F"/>
    <w:rsid w:val="00E478B3"/>
    <w:rsid w:val="00E47E3B"/>
    <w:rsid w:val="00E500CA"/>
    <w:rsid w:val="00E51465"/>
    <w:rsid w:val="00E51D81"/>
    <w:rsid w:val="00E54032"/>
    <w:rsid w:val="00E576DC"/>
    <w:rsid w:val="00E61379"/>
    <w:rsid w:val="00E61555"/>
    <w:rsid w:val="00E61A32"/>
    <w:rsid w:val="00E61B4B"/>
    <w:rsid w:val="00E62FCB"/>
    <w:rsid w:val="00E631DB"/>
    <w:rsid w:val="00E63C76"/>
    <w:rsid w:val="00E65399"/>
    <w:rsid w:val="00E6689B"/>
    <w:rsid w:val="00E66D33"/>
    <w:rsid w:val="00E72613"/>
    <w:rsid w:val="00E728B1"/>
    <w:rsid w:val="00E72E66"/>
    <w:rsid w:val="00E74471"/>
    <w:rsid w:val="00E80F8B"/>
    <w:rsid w:val="00E8217F"/>
    <w:rsid w:val="00E82388"/>
    <w:rsid w:val="00E91642"/>
    <w:rsid w:val="00E91F74"/>
    <w:rsid w:val="00E96D01"/>
    <w:rsid w:val="00E96F2F"/>
    <w:rsid w:val="00EA02DC"/>
    <w:rsid w:val="00EA0338"/>
    <w:rsid w:val="00EA28C2"/>
    <w:rsid w:val="00EA4EB6"/>
    <w:rsid w:val="00EA52DE"/>
    <w:rsid w:val="00EA6233"/>
    <w:rsid w:val="00EB0673"/>
    <w:rsid w:val="00EB2ED7"/>
    <w:rsid w:val="00EB5D67"/>
    <w:rsid w:val="00EB6721"/>
    <w:rsid w:val="00EB7C46"/>
    <w:rsid w:val="00EC68E3"/>
    <w:rsid w:val="00ED0D89"/>
    <w:rsid w:val="00ED3107"/>
    <w:rsid w:val="00ED46C4"/>
    <w:rsid w:val="00EE1DB1"/>
    <w:rsid w:val="00EE2199"/>
    <w:rsid w:val="00EE5FFF"/>
    <w:rsid w:val="00EE638D"/>
    <w:rsid w:val="00EE727E"/>
    <w:rsid w:val="00EF3947"/>
    <w:rsid w:val="00EF3E04"/>
    <w:rsid w:val="00EF5D59"/>
    <w:rsid w:val="00EF60C0"/>
    <w:rsid w:val="00F008F4"/>
    <w:rsid w:val="00F02729"/>
    <w:rsid w:val="00F048EE"/>
    <w:rsid w:val="00F05951"/>
    <w:rsid w:val="00F06078"/>
    <w:rsid w:val="00F07110"/>
    <w:rsid w:val="00F105CC"/>
    <w:rsid w:val="00F11DD3"/>
    <w:rsid w:val="00F12F6F"/>
    <w:rsid w:val="00F1776D"/>
    <w:rsid w:val="00F17AFF"/>
    <w:rsid w:val="00F22BAC"/>
    <w:rsid w:val="00F23FC9"/>
    <w:rsid w:val="00F2748C"/>
    <w:rsid w:val="00F279DA"/>
    <w:rsid w:val="00F3124B"/>
    <w:rsid w:val="00F32F51"/>
    <w:rsid w:val="00F367E7"/>
    <w:rsid w:val="00F375CB"/>
    <w:rsid w:val="00F41A6D"/>
    <w:rsid w:val="00F43D73"/>
    <w:rsid w:val="00F44F70"/>
    <w:rsid w:val="00F460C8"/>
    <w:rsid w:val="00F46E56"/>
    <w:rsid w:val="00F47252"/>
    <w:rsid w:val="00F4737B"/>
    <w:rsid w:val="00F604E8"/>
    <w:rsid w:val="00F61AB7"/>
    <w:rsid w:val="00F62044"/>
    <w:rsid w:val="00F64191"/>
    <w:rsid w:val="00F64676"/>
    <w:rsid w:val="00F670B1"/>
    <w:rsid w:val="00F671FD"/>
    <w:rsid w:val="00F75499"/>
    <w:rsid w:val="00F76983"/>
    <w:rsid w:val="00F807BC"/>
    <w:rsid w:val="00F80C37"/>
    <w:rsid w:val="00F8124F"/>
    <w:rsid w:val="00F868D2"/>
    <w:rsid w:val="00F87F46"/>
    <w:rsid w:val="00F9089C"/>
    <w:rsid w:val="00F92365"/>
    <w:rsid w:val="00FA1890"/>
    <w:rsid w:val="00FA1B05"/>
    <w:rsid w:val="00FA23A6"/>
    <w:rsid w:val="00FA3052"/>
    <w:rsid w:val="00FA75A4"/>
    <w:rsid w:val="00FA7D8E"/>
    <w:rsid w:val="00FB0058"/>
    <w:rsid w:val="00FB0598"/>
    <w:rsid w:val="00FB2A3A"/>
    <w:rsid w:val="00FB4B9B"/>
    <w:rsid w:val="00FB4BB3"/>
    <w:rsid w:val="00FB72DA"/>
    <w:rsid w:val="00FC0D1F"/>
    <w:rsid w:val="00FC2B90"/>
    <w:rsid w:val="00FC7DE8"/>
    <w:rsid w:val="00FD1D54"/>
    <w:rsid w:val="00FD7E14"/>
    <w:rsid w:val="00FE04AA"/>
    <w:rsid w:val="00FE04F8"/>
    <w:rsid w:val="00FE1927"/>
    <w:rsid w:val="00FE2ECC"/>
    <w:rsid w:val="00FE355E"/>
    <w:rsid w:val="00FE386D"/>
    <w:rsid w:val="00FE4D6E"/>
    <w:rsid w:val="00FF1042"/>
    <w:rsid w:val="00FF1603"/>
    <w:rsid w:val="00FF4DDD"/>
    <w:rsid w:val="00FF4EFF"/>
    <w:rsid w:val="00FF5128"/>
    <w:rsid w:val="00FF55DA"/>
    <w:rsid w:val="00FF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604049"/>
  <w15:chartTrackingRefBased/>
  <w15:docId w15:val="{7915FA97-2690-409D-83E7-2B5D59E1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0C9"/>
  </w:style>
  <w:style w:type="paragraph" w:styleId="Ttulo1">
    <w:name w:val="heading 1"/>
    <w:basedOn w:val="Normal"/>
    <w:next w:val="Normal"/>
    <w:link w:val="Ttulo1Char"/>
    <w:uiPriority w:val="1"/>
    <w:qFormat/>
    <w:pPr>
      <w:keepNext/>
      <w:outlineLvl w:val="0"/>
    </w:pPr>
    <w:rPr>
      <w:sz w:val="28"/>
      <w:szCs w:val="24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pPr>
      <w:keepNext/>
      <w:jc w:val="center"/>
      <w:outlineLvl w:val="2"/>
    </w:pPr>
    <w:rPr>
      <w:b/>
      <w:bCs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b/>
      <w:bCs/>
      <w:sz w:val="28"/>
      <w:u w:val="single"/>
    </w:rPr>
  </w:style>
  <w:style w:type="paragraph" w:styleId="Ttulo5">
    <w:name w:val="heading 5"/>
    <w:basedOn w:val="Normal"/>
    <w:next w:val="Normal"/>
    <w:link w:val="Ttulo5Char"/>
    <w:qFormat/>
    <w:pPr>
      <w:keepNext/>
      <w:jc w:val="right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link w:val="Ttulo6Char"/>
    <w:qFormat/>
    <w:pPr>
      <w:keepNext/>
      <w:jc w:val="both"/>
      <w:outlineLvl w:val="5"/>
    </w:pPr>
    <w:rPr>
      <w:b/>
      <w:bCs/>
      <w:sz w:val="16"/>
    </w:rPr>
  </w:style>
  <w:style w:type="paragraph" w:styleId="Ttulo7">
    <w:name w:val="heading 7"/>
    <w:basedOn w:val="Normal"/>
    <w:next w:val="Normal"/>
    <w:link w:val="Ttulo7Char"/>
    <w:qFormat/>
    <w:pPr>
      <w:keepNext/>
      <w:jc w:val="center"/>
      <w:outlineLvl w:val="6"/>
    </w:pPr>
    <w:rPr>
      <w:b/>
      <w:bCs/>
      <w:sz w:val="16"/>
    </w:rPr>
  </w:style>
  <w:style w:type="paragraph" w:styleId="Ttulo8">
    <w:name w:val="heading 8"/>
    <w:basedOn w:val="Normal"/>
    <w:next w:val="Normal"/>
    <w:link w:val="Ttulo8Char"/>
    <w:qFormat/>
    <w:pPr>
      <w:keepNext/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link w:val="Ttulo9Char"/>
    <w:qFormat/>
    <w:rsid w:val="001C554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8"/>
      <w:szCs w:val="24"/>
    </w:rPr>
  </w:style>
  <w:style w:type="paragraph" w:styleId="Corpodetexto2">
    <w:name w:val="Body Text 2"/>
    <w:basedOn w:val="Normal"/>
    <w:link w:val="Corpodetexto2Char"/>
    <w:pPr>
      <w:jc w:val="both"/>
    </w:pPr>
    <w:rPr>
      <w:sz w:val="24"/>
      <w:szCs w:val="24"/>
    </w:rPr>
  </w:style>
  <w:style w:type="paragraph" w:styleId="Corpodetexto3">
    <w:name w:val="Body Text 3"/>
    <w:basedOn w:val="Normal"/>
    <w:link w:val="Corpodetexto3Char"/>
    <w:rPr>
      <w:sz w:val="24"/>
    </w:rPr>
  </w:style>
  <w:style w:type="paragraph" w:styleId="Recuodecorpodetexto3">
    <w:name w:val="Body Text Indent 3"/>
    <w:basedOn w:val="Normal"/>
    <w:link w:val="Recuodecorpodetexto3Char"/>
    <w:pPr>
      <w:ind w:left="709" w:hanging="709"/>
      <w:jc w:val="both"/>
    </w:pPr>
    <w:rPr>
      <w:sz w:val="24"/>
    </w:rPr>
  </w:style>
  <w:style w:type="paragraph" w:styleId="Recuodecorpodetexto">
    <w:name w:val="Body Text Indent"/>
    <w:basedOn w:val="Normal"/>
    <w:link w:val="RecuodecorpodetextoChar"/>
    <w:pPr>
      <w:ind w:left="705" w:hanging="705"/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AF6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E3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2Char">
    <w:name w:val="Corpo de texto 2 Char"/>
    <w:link w:val="Corpodetexto2"/>
    <w:rsid w:val="00BA0E33"/>
    <w:rPr>
      <w:sz w:val="24"/>
      <w:szCs w:val="24"/>
    </w:rPr>
  </w:style>
  <w:style w:type="paragraph" w:customStyle="1" w:styleId="p1">
    <w:name w:val="p1"/>
    <w:basedOn w:val="Normal"/>
    <w:rsid w:val="005416FD"/>
    <w:pPr>
      <w:widowControl w:val="0"/>
      <w:tabs>
        <w:tab w:val="left" w:pos="720"/>
      </w:tabs>
      <w:autoSpaceDE w:val="0"/>
      <w:autoSpaceDN w:val="0"/>
      <w:adjustRightInd w:val="0"/>
      <w:spacing w:line="260" w:lineRule="atLeast"/>
    </w:pPr>
    <w:rPr>
      <w:szCs w:val="24"/>
    </w:rPr>
  </w:style>
  <w:style w:type="character" w:customStyle="1" w:styleId="Recuodecorpodetexto3Char">
    <w:name w:val="Recuo de corpo de texto 3 Char"/>
    <w:link w:val="Recuodecorpodetexto3"/>
    <w:rsid w:val="00542E22"/>
    <w:rPr>
      <w:sz w:val="24"/>
    </w:rPr>
  </w:style>
  <w:style w:type="character" w:customStyle="1" w:styleId="Ttulo5Char">
    <w:name w:val="Título 5 Char"/>
    <w:link w:val="Ttulo5"/>
    <w:rsid w:val="005126EC"/>
    <w:rPr>
      <w:b/>
      <w:bCs/>
      <w:sz w:val="24"/>
    </w:rPr>
  </w:style>
  <w:style w:type="character" w:customStyle="1" w:styleId="Corpodetexto3Char">
    <w:name w:val="Corpo de texto 3 Char"/>
    <w:link w:val="Corpodetexto3"/>
    <w:rsid w:val="005126EC"/>
    <w:rPr>
      <w:sz w:val="24"/>
    </w:rPr>
  </w:style>
  <w:style w:type="paragraph" w:customStyle="1" w:styleId="Padro">
    <w:name w:val="Padrão"/>
    <w:rsid w:val="005126EC"/>
    <w:pPr>
      <w:widowControl w:val="0"/>
      <w:autoSpaceDE w:val="0"/>
      <w:autoSpaceDN w:val="0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42B42"/>
    <w:pPr>
      <w:ind w:left="708"/>
    </w:pPr>
  </w:style>
  <w:style w:type="character" w:styleId="Forte">
    <w:name w:val="Strong"/>
    <w:uiPriority w:val="22"/>
    <w:qFormat/>
    <w:rsid w:val="008D6AF6"/>
    <w:rPr>
      <w:b/>
      <w:bCs/>
    </w:rPr>
  </w:style>
  <w:style w:type="character" w:styleId="Hyperlink">
    <w:name w:val="Hyperlink"/>
    <w:uiPriority w:val="99"/>
    <w:rsid w:val="00056128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41AC0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link w:val="Ttulo"/>
    <w:rsid w:val="00741AC0"/>
    <w:rPr>
      <w:b/>
      <w:sz w:val="24"/>
    </w:rPr>
  </w:style>
  <w:style w:type="paragraph" w:styleId="Cabealhodamensagem">
    <w:name w:val="Message Header"/>
    <w:basedOn w:val="Corpodetexto"/>
    <w:link w:val="CabealhodamensagemChar"/>
    <w:unhideWhenUsed/>
    <w:rsid w:val="00741AC0"/>
    <w:pPr>
      <w:keepLines/>
      <w:spacing w:after="40" w:line="140" w:lineRule="atLeast"/>
      <w:ind w:left="360"/>
      <w:jc w:val="left"/>
    </w:pPr>
    <w:rPr>
      <w:rFonts w:ascii="Garamond" w:hAnsi="Garamond" w:cs="Goudy Old Style"/>
      <w:spacing w:val="-5"/>
      <w:sz w:val="24"/>
      <w:szCs w:val="20"/>
    </w:rPr>
  </w:style>
  <w:style w:type="character" w:customStyle="1" w:styleId="CabealhodamensagemChar">
    <w:name w:val="Cabeçalho da mensagem Char"/>
    <w:link w:val="Cabealhodamensagem"/>
    <w:rsid w:val="00741AC0"/>
    <w:rPr>
      <w:rFonts w:ascii="Garamond" w:hAnsi="Garamond" w:cs="Goudy Old Style"/>
      <w:spacing w:val="-5"/>
      <w:sz w:val="24"/>
    </w:rPr>
  </w:style>
  <w:style w:type="paragraph" w:customStyle="1" w:styleId="Default">
    <w:name w:val="Default"/>
    <w:rsid w:val="00E47E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orpodetextoChar">
    <w:name w:val="Corpo de texto Char"/>
    <w:link w:val="Corpodetexto"/>
    <w:uiPriority w:val="1"/>
    <w:rsid w:val="00F807BC"/>
    <w:rPr>
      <w:sz w:val="28"/>
      <w:szCs w:val="24"/>
    </w:rPr>
  </w:style>
  <w:style w:type="character" w:customStyle="1" w:styleId="CabealhoChar">
    <w:name w:val="Cabeçalho Char"/>
    <w:link w:val="Cabealho"/>
    <w:uiPriority w:val="99"/>
    <w:rsid w:val="00F807BC"/>
  </w:style>
  <w:style w:type="character" w:customStyle="1" w:styleId="Ttulo2Char">
    <w:name w:val="Título 2 Char"/>
    <w:link w:val="Ttulo2"/>
    <w:rsid w:val="00F807BC"/>
    <w:rPr>
      <w:sz w:val="24"/>
    </w:rPr>
  </w:style>
  <w:style w:type="character" w:customStyle="1" w:styleId="Ttulo7Char">
    <w:name w:val="Título 7 Char"/>
    <w:link w:val="Ttulo7"/>
    <w:rsid w:val="00F807BC"/>
    <w:rPr>
      <w:b/>
      <w:bCs/>
      <w:sz w:val="16"/>
    </w:rPr>
  </w:style>
  <w:style w:type="character" w:customStyle="1" w:styleId="line-height-31">
    <w:name w:val="line-height-31"/>
    <w:rsid w:val="00943557"/>
  </w:style>
  <w:style w:type="paragraph" w:styleId="NormalWeb">
    <w:name w:val="Normal (Web)"/>
    <w:basedOn w:val="Normal"/>
    <w:uiPriority w:val="99"/>
    <w:unhideWhenUsed/>
    <w:rsid w:val="0094355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43557"/>
  </w:style>
  <w:style w:type="paragraph" w:customStyle="1" w:styleId="Normal1">
    <w:name w:val="Normal1"/>
    <w:basedOn w:val="Normal"/>
    <w:rsid w:val="00943557"/>
    <w:rPr>
      <w:color w:val="000000"/>
    </w:rPr>
  </w:style>
  <w:style w:type="paragraph" w:customStyle="1" w:styleId="Corpodetexto21">
    <w:name w:val="Corpo de texto 21"/>
    <w:basedOn w:val="Normal"/>
    <w:rsid w:val="00943557"/>
    <w:pPr>
      <w:suppressAutoHyphens/>
      <w:jc w:val="both"/>
    </w:pPr>
    <w:rPr>
      <w:b/>
      <w:sz w:val="24"/>
      <w:lang w:eastAsia="ar-SA"/>
    </w:rPr>
  </w:style>
  <w:style w:type="paragraph" w:customStyle="1" w:styleId="Corpodetexto22">
    <w:name w:val="Corpo de texto 22"/>
    <w:basedOn w:val="Normal"/>
    <w:rsid w:val="00943557"/>
    <w:pPr>
      <w:suppressAutoHyphens/>
      <w:jc w:val="both"/>
    </w:pPr>
    <w:rPr>
      <w:b/>
      <w:bCs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943557"/>
    <w:pPr>
      <w:ind w:firstLine="567"/>
      <w:jc w:val="both"/>
    </w:pPr>
    <w:rPr>
      <w:rFonts w:ascii="Verdana" w:hAnsi="Verdana"/>
    </w:rPr>
  </w:style>
  <w:style w:type="character" w:customStyle="1" w:styleId="Recuodecorpodetexto2Char">
    <w:name w:val="Recuo de corpo de texto 2 Char"/>
    <w:link w:val="Recuodecorpodetexto2"/>
    <w:rsid w:val="00943557"/>
    <w:rPr>
      <w:rFonts w:ascii="Verdana" w:hAnsi="Verdana"/>
    </w:rPr>
  </w:style>
  <w:style w:type="paragraph" w:customStyle="1" w:styleId="Textopadro">
    <w:name w:val="Texto padrão"/>
    <w:basedOn w:val="Normal"/>
    <w:rsid w:val="0094355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Identificao">
    <w:name w:val="Identificação"/>
    <w:basedOn w:val="Normal"/>
    <w:link w:val="IdentificaoChar"/>
    <w:rsid w:val="00943557"/>
    <w:pPr>
      <w:tabs>
        <w:tab w:val="left" w:pos="1985"/>
      </w:tabs>
      <w:snapToGrid w:val="0"/>
      <w:ind w:left="1843" w:hanging="1843"/>
    </w:pPr>
    <w:rPr>
      <w:rFonts w:ascii="Courier New"/>
      <w:b/>
      <w:sz w:val="24"/>
    </w:rPr>
  </w:style>
  <w:style w:type="character" w:customStyle="1" w:styleId="RodapChar">
    <w:name w:val="Rodapé Char"/>
    <w:link w:val="Rodap"/>
    <w:uiPriority w:val="99"/>
    <w:rsid w:val="00943557"/>
  </w:style>
  <w:style w:type="paragraph" w:customStyle="1" w:styleId="Normal10">
    <w:name w:val="Normal_1"/>
    <w:basedOn w:val="Normal"/>
    <w:rsid w:val="00943557"/>
    <w:pPr>
      <w:tabs>
        <w:tab w:val="left" w:pos="4820"/>
      </w:tabs>
    </w:pPr>
    <w:rPr>
      <w:rFonts w:ascii="Courier New"/>
      <w:snapToGrid w:val="0"/>
      <w:sz w:val="24"/>
    </w:rPr>
  </w:style>
  <w:style w:type="paragraph" w:customStyle="1" w:styleId="Item11">
    <w:name w:val="Item_1.1"/>
    <w:basedOn w:val="Normal"/>
    <w:rsid w:val="00943557"/>
    <w:pPr>
      <w:ind w:left="993" w:hanging="993"/>
    </w:pPr>
    <w:rPr>
      <w:rFonts w:ascii="Courier New"/>
      <w:snapToGrid w:val="0"/>
      <w:sz w:val="24"/>
    </w:rPr>
  </w:style>
  <w:style w:type="paragraph" w:customStyle="1" w:styleId="Format1">
    <w:name w:val="Format1"/>
    <w:basedOn w:val="Default"/>
    <w:next w:val="Default"/>
    <w:rsid w:val="00943557"/>
    <w:rPr>
      <w:rFonts w:cs="Times New Roman"/>
      <w:color w:val="auto"/>
      <w:sz w:val="20"/>
    </w:rPr>
  </w:style>
  <w:style w:type="paragraph" w:customStyle="1" w:styleId="Blockquote">
    <w:name w:val="Blockquote"/>
    <w:basedOn w:val="Default"/>
    <w:next w:val="Default"/>
    <w:rsid w:val="00943557"/>
    <w:pPr>
      <w:spacing w:before="100" w:after="100"/>
    </w:pPr>
    <w:rPr>
      <w:rFonts w:cs="Times New Roman"/>
      <w:color w:val="auto"/>
      <w:sz w:val="20"/>
    </w:rPr>
  </w:style>
  <w:style w:type="paragraph" w:styleId="Subttulo">
    <w:name w:val="Subtitle"/>
    <w:basedOn w:val="Default"/>
    <w:next w:val="Default"/>
    <w:link w:val="SubttuloChar"/>
    <w:qFormat/>
    <w:rsid w:val="00943557"/>
    <w:pPr>
      <w:spacing w:after="120"/>
    </w:pPr>
    <w:rPr>
      <w:rFonts w:cs="Times New Roman"/>
      <w:color w:val="auto"/>
      <w:sz w:val="20"/>
    </w:rPr>
  </w:style>
  <w:style w:type="character" w:customStyle="1" w:styleId="SubttuloChar">
    <w:name w:val="Subtítulo Char"/>
    <w:link w:val="Subttulo"/>
    <w:rsid w:val="00943557"/>
    <w:rPr>
      <w:rFonts w:ascii="Arial" w:hAnsi="Arial"/>
      <w:szCs w:val="24"/>
    </w:rPr>
  </w:style>
  <w:style w:type="paragraph" w:customStyle="1" w:styleId="Item11a">
    <w:name w:val="Item_1.1.a"/>
    <w:basedOn w:val="Normal10"/>
    <w:next w:val="Normal10"/>
    <w:rsid w:val="00943557"/>
    <w:pPr>
      <w:tabs>
        <w:tab w:val="clear" w:pos="4820"/>
        <w:tab w:val="left" w:pos="1418"/>
        <w:tab w:val="left" w:pos="6237"/>
      </w:tabs>
      <w:ind w:left="1417" w:hanging="425"/>
    </w:pPr>
  </w:style>
  <w:style w:type="character" w:customStyle="1" w:styleId="Ttulo3Char">
    <w:name w:val="Título 3 Char"/>
    <w:link w:val="Ttulo3"/>
    <w:rsid w:val="00943557"/>
    <w:rPr>
      <w:b/>
      <w:bCs/>
      <w:sz w:val="28"/>
    </w:rPr>
  </w:style>
  <w:style w:type="character" w:customStyle="1" w:styleId="Ttulo4Char">
    <w:name w:val="Título 4 Char"/>
    <w:link w:val="Ttulo4"/>
    <w:rsid w:val="00943557"/>
    <w:rPr>
      <w:b/>
      <w:bCs/>
      <w:sz w:val="28"/>
      <w:u w:val="single"/>
    </w:rPr>
  </w:style>
  <w:style w:type="character" w:customStyle="1" w:styleId="Ttulo6Char">
    <w:name w:val="Título 6 Char"/>
    <w:link w:val="Ttulo6"/>
    <w:rsid w:val="00943557"/>
    <w:rPr>
      <w:b/>
      <w:bCs/>
      <w:sz w:val="16"/>
    </w:rPr>
  </w:style>
  <w:style w:type="character" w:customStyle="1" w:styleId="WW8Num2z0">
    <w:name w:val="WW8Num2z0"/>
    <w:rsid w:val="00943557"/>
    <w:rPr>
      <w:b w:val="0"/>
    </w:rPr>
  </w:style>
  <w:style w:type="character" w:customStyle="1" w:styleId="WW-Fontepargpadro">
    <w:name w:val="WW-Fonte parág. padrão"/>
    <w:rsid w:val="00943557"/>
  </w:style>
  <w:style w:type="character" w:customStyle="1" w:styleId="WW-WW8Num2z0">
    <w:name w:val="WW-WW8Num2z0"/>
    <w:rsid w:val="00943557"/>
    <w:rPr>
      <w:b w:val="0"/>
    </w:rPr>
  </w:style>
  <w:style w:type="character" w:customStyle="1" w:styleId="WW-Absatz-Standardschriftart">
    <w:name w:val="WW-Absatz-Standardschriftart"/>
    <w:rsid w:val="00943557"/>
  </w:style>
  <w:style w:type="character" w:customStyle="1" w:styleId="WW-WW8Num2z01">
    <w:name w:val="WW-WW8Num2z01"/>
    <w:rsid w:val="00943557"/>
    <w:rPr>
      <w:b w:val="0"/>
    </w:rPr>
  </w:style>
  <w:style w:type="character" w:customStyle="1" w:styleId="WW-Absatz-Standardschriftart1">
    <w:name w:val="WW-Absatz-Standardschriftart1"/>
    <w:rsid w:val="00943557"/>
  </w:style>
  <w:style w:type="character" w:customStyle="1" w:styleId="WW-WW8Num2z011">
    <w:name w:val="WW-WW8Num2z011"/>
    <w:rsid w:val="00943557"/>
    <w:rPr>
      <w:b w:val="0"/>
    </w:rPr>
  </w:style>
  <w:style w:type="character" w:customStyle="1" w:styleId="WW-Absatz-Standardschriftart11">
    <w:name w:val="WW-Absatz-Standardschriftart11"/>
    <w:rsid w:val="00943557"/>
  </w:style>
  <w:style w:type="character" w:customStyle="1" w:styleId="WW-WW8Num2z0111">
    <w:name w:val="WW-WW8Num2z0111"/>
    <w:rsid w:val="00943557"/>
    <w:rPr>
      <w:b w:val="0"/>
    </w:rPr>
  </w:style>
  <w:style w:type="character" w:customStyle="1" w:styleId="WW-Absatz-Standardschriftart111">
    <w:name w:val="WW-Absatz-Standardschriftart111"/>
    <w:rsid w:val="00943557"/>
  </w:style>
  <w:style w:type="character" w:customStyle="1" w:styleId="WW-WW8Num2z01111">
    <w:name w:val="WW-WW8Num2z01111"/>
    <w:rsid w:val="00943557"/>
    <w:rPr>
      <w:b w:val="0"/>
    </w:rPr>
  </w:style>
  <w:style w:type="character" w:customStyle="1" w:styleId="WW-Fontepargpadro1">
    <w:name w:val="WW-Fonte parág. padrão1"/>
    <w:rsid w:val="00943557"/>
  </w:style>
  <w:style w:type="character" w:customStyle="1" w:styleId="WW-Absatz-Standardschriftart1111">
    <w:name w:val="WW-Absatz-Standardschriftart1111"/>
    <w:rsid w:val="00943557"/>
  </w:style>
  <w:style w:type="character" w:customStyle="1" w:styleId="WW-Absatz-Standardschriftart11111">
    <w:name w:val="WW-Absatz-Standardschriftart11111"/>
    <w:rsid w:val="00943557"/>
  </w:style>
  <w:style w:type="character" w:customStyle="1" w:styleId="WW-Absatz-Standardschriftart111111">
    <w:name w:val="WW-Absatz-Standardschriftart111111"/>
    <w:rsid w:val="00943557"/>
  </w:style>
  <w:style w:type="character" w:customStyle="1" w:styleId="WW-Absatz-Standardschriftart1111111">
    <w:name w:val="WW-Absatz-Standardschriftart1111111"/>
    <w:rsid w:val="00943557"/>
  </w:style>
  <w:style w:type="character" w:customStyle="1" w:styleId="WW-Absatz-Standardschriftart11111111">
    <w:name w:val="WW-Absatz-Standardschriftart11111111"/>
    <w:rsid w:val="00943557"/>
  </w:style>
  <w:style w:type="character" w:customStyle="1" w:styleId="WW-Fontepargpadro11">
    <w:name w:val="WW-Fonte parág. padrão11"/>
    <w:rsid w:val="00943557"/>
  </w:style>
  <w:style w:type="character" w:customStyle="1" w:styleId="WW-WW8Num2z011111">
    <w:name w:val="WW-WW8Num2z011111"/>
    <w:rsid w:val="00943557"/>
    <w:rPr>
      <w:rFonts w:ascii="Symbol" w:hAnsi="Symbol"/>
    </w:rPr>
  </w:style>
  <w:style w:type="character" w:customStyle="1" w:styleId="WW8Num5z0">
    <w:name w:val="WW8Num5z0"/>
    <w:rsid w:val="00943557"/>
    <w:rPr>
      <w:rFonts w:ascii="Symbol" w:hAnsi="Symbol"/>
    </w:rPr>
  </w:style>
  <w:style w:type="character" w:customStyle="1" w:styleId="WW8Num6z0">
    <w:name w:val="WW8Num6z0"/>
    <w:rsid w:val="00943557"/>
    <w:rPr>
      <w:rFonts w:ascii="Symbol" w:hAnsi="Symbol"/>
    </w:rPr>
  </w:style>
  <w:style w:type="character" w:customStyle="1" w:styleId="WW8Num6z1">
    <w:name w:val="WW8Num6z1"/>
    <w:rsid w:val="00943557"/>
    <w:rPr>
      <w:rFonts w:ascii="Courier New" w:hAnsi="Courier New"/>
    </w:rPr>
  </w:style>
  <w:style w:type="character" w:customStyle="1" w:styleId="WW8Num6z2">
    <w:name w:val="WW8Num6z2"/>
    <w:rsid w:val="00943557"/>
    <w:rPr>
      <w:rFonts w:ascii="Wingdings" w:hAnsi="Wingdings"/>
    </w:rPr>
  </w:style>
  <w:style w:type="character" w:customStyle="1" w:styleId="WW8Num7z0">
    <w:name w:val="WW8Num7z0"/>
    <w:rsid w:val="00943557"/>
    <w:rPr>
      <w:rFonts w:ascii="Wingdings" w:hAnsi="Wingdings"/>
    </w:rPr>
  </w:style>
  <w:style w:type="character" w:customStyle="1" w:styleId="WW8Num7z1">
    <w:name w:val="WW8Num7z1"/>
    <w:rsid w:val="00943557"/>
    <w:rPr>
      <w:rFonts w:ascii="Courier New" w:hAnsi="Courier New"/>
    </w:rPr>
  </w:style>
  <w:style w:type="character" w:customStyle="1" w:styleId="WW8Num7z3">
    <w:name w:val="WW8Num7z3"/>
    <w:rsid w:val="00943557"/>
    <w:rPr>
      <w:rFonts w:ascii="Symbol" w:hAnsi="Symbol"/>
    </w:rPr>
  </w:style>
  <w:style w:type="character" w:customStyle="1" w:styleId="WW8Num8z0">
    <w:name w:val="WW8Num8z0"/>
    <w:rsid w:val="00943557"/>
    <w:rPr>
      <w:rFonts w:ascii="Symbol" w:hAnsi="Symbol"/>
    </w:rPr>
  </w:style>
  <w:style w:type="character" w:customStyle="1" w:styleId="WW8Num8z1">
    <w:name w:val="WW8Num8z1"/>
    <w:rsid w:val="00943557"/>
    <w:rPr>
      <w:rFonts w:ascii="Courier New" w:hAnsi="Courier New"/>
    </w:rPr>
  </w:style>
  <w:style w:type="character" w:customStyle="1" w:styleId="WW8Num8z2">
    <w:name w:val="WW8Num8z2"/>
    <w:rsid w:val="00943557"/>
    <w:rPr>
      <w:rFonts w:ascii="Wingdings" w:hAnsi="Wingdings"/>
    </w:rPr>
  </w:style>
  <w:style w:type="character" w:customStyle="1" w:styleId="WW8Num10z0">
    <w:name w:val="WW8Num10z0"/>
    <w:rsid w:val="00943557"/>
    <w:rPr>
      <w:rFonts w:ascii="Symbol" w:hAnsi="Symbol"/>
    </w:rPr>
  </w:style>
  <w:style w:type="character" w:customStyle="1" w:styleId="WW8Num12z0">
    <w:name w:val="WW8Num12z0"/>
    <w:rsid w:val="00943557"/>
    <w:rPr>
      <w:rFonts w:ascii="Symbol" w:hAnsi="Symbol"/>
    </w:rPr>
  </w:style>
  <w:style w:type="character" w:customStyle="1" w:styleId="WW8Num13z0">
    <w:name w:val="WW8Num13z0"/>
    <w:rsid w:val="00943557"/>
    <w:rPr>
      <w:rFonts w:ascii="Symbol" w:hAnsi="Symbol"/>
    </w:rPr>
  </w:style>
  <w:style w:type="character" w:customStyle="1" w:styleId="WW8Num14z0">
    <w:name w:val="WW8Num14z0"/>
    <w:rsid w:val="00943557"/>
    <w:rPr>
      <w:rFonts w:ascii="Symbol" w:hAnsi="Symbol"/>
    </w:rPr>
  </w:style>
  <w:style w:type="character" w:customStyle="1" w:styleId="WW8Num15z0">
    <w:name w:val="WW8Num15z0"/>
    <w:rsid w:val="00943557"/>
    <w:rPr>
      <w:rFonts w:ascii="Symbol" w:hAnsi="Symbol"/>
    </w:rPr>
  </w:style>
  <w:style w:type="character" w:customStyle="1" w:styleId="WW8Num15z1">
    <w:name w:val="WW8Num15z1"/>
    <w:rsid w:val="00943557"/>
    <w:rPr>
      <w:rFonts w:ascii="Courier New" w:hAnsi="Courier New"/>
    </w:rPr>
  </w:style>
  <w:style w:type="character" w:customStyle="1" w:styleId="WW8Num15z2">
    <w:name w:val="WW8Num15z2"/>
    <w:rsid w:val="00943557"/>
    <w:rPr>
      <w:rFonts w:ascii="Wingdings" w:hAnsi="Wingdings"/>
    </w:rPr>
  </w:style>
  <w:style w:type="character" w:customStyle="1" w:styleId="WW8Num16z0">
    <w:name w:val="WW8Num16z0"/>
    <w:rsid w:val="00943557"/>
    <w:rPr>
      <w:b w:val="0"/>
    </w:rPr>
  </w:style>
  <w:style w:type="character" w:customStyle="1" w:styleId="WW8Num19z0">
    <w:name w:val="WW8Num19z0"/>
    <w:rsid w:val="00943557"/>
    <w:rPr>
      <w:rFonts w:ascii="Symbol" w:hAnsi="Symbol"/>
    </w:rPr>
  </w:style>
  <w:style w:type="character" w:customStyle="1" w:styleId="WW8Num20z0">
    <w:name w:val="WW8Num20z0"/>
    <w:rsid w:val="00943557"/>
    <w:rPr>
      <w:rFonts w:ascii="Symbol" w:hAnsi="Symbol"/>
    </w:rPr>
  </w:style>
  <w:style w:type="character" w:customStyle="1" w:styleId="WW8Num22z0">
    <w:name w:val="WW8Num22z0"/>
    <w:rsid w:val="00943557"/>
    <w:rPr>
      <w:rFonts w:ascii="Symbol" w:hAnsi="Symbol"/>
    </w:rPr>
  </w:style>
  <w:style w:type="character" w:customStyle="1" w:styleId="WW8Num25z0">
    <w:name w:val="WW8Num25z0"/>
    <w:rsid w:val="00943557"/>
    <w:rPr>
      <w:rFonts w:ascii="Symbol" w:hAnsi="Symbol"/>
    </w:rPr>
  </w:style>
  <w:style w:type="character" w:customStyle="1" w:styleId="WW8Num28z0">
    <w:name w:val="WW8Num28z0"/>
    <w:rsid w:val="00943557"/>
    <w:rPr>
      <w:rFonts w:ascii="Symbol" w:hAnsi="Symbol"/>
    </w:rPr>
  </w:style>
  <w:style w:type="character" w:customStyle="1" w:styleId="WW8Num29z1">
    <w:name w:val="WW8Num29z1"/>
    <w:rsid w:val="00943557"/>
    <w:rPr>
      <w:rFonts w:ascii="Times New Roman" w:eastAsia="Times New Roman" w:hAnsi="Times New Roman"/>
    </w:rPr>
  </w:style>
  <w:style w:type="character" w:customStyle="1" w:styleId="WW8Num31z0">
    <w:name w:val="WW8Num31z0"/>
    <w:rsid w:val="00943557"/>
    <w:rPr>
      <w:rFonts w:ascii="Wingdings" w:hAnsi="Wingdings"/>
    </w:rPr>
  </w:style>
  <w:style w:type="character" w:customStyle="1" w:styleId="WW8Num31z1">
    <w:name w:val="WW8Num31z1"/>
    <w:rsid w:val="00943557"/>
    <w:rPr>
      <w:rFonts w:ascii="Courier New" w:hAnsi="Courier New"/>
    </w:rPr>
  </w:style>
  <w:style w:type="character" w:customStyle="1" w:styleId="WW8Num31z3">
    <w:name w:val="WW8Num31z3"/>
    <w:rsid w:val="00943557"/>
    <w:rPr>
      <w:rFonts w:ascii="Symbol" w:hAnsi="Symbol"/>
    </w:rPr>
  </w:style>
  <w:style w:type="character" w:customStyle="1" w:styleId="WW8Num34z0">
    <w:name w:val="WW8Num34z0"/>
    <w:rsid w:val="00943557"/>
    <w:rPr>
      <w:rFonts w:ascii="Symbol" w:hAnsi="Symbol"/>
    </w:rPr>
  </w:style>
  <w:style w:type="character" w:customStyle="1" w:styleId="WW8Num38z0">
    <w:name w:val="WW8Num38z0"/>
    <w:rsid w:val="00943557"/>
    <w:rPr>
      <w:rFonts w:ascii="Symbol" w:hAnsi="Symbol"/>
    </w:rPr>
  </w:style>
  <w:style w:type="character" w:customStyle="1" w:styleId="WW8Num45z0">
    <w:name w:val="WW8Num45z0"/>
    <w:rsid w:val="00943557"/>
    <w:rPr>
      <w:rFonts w:ascii="Symbol" w:hAnsi="Symbol"/>
    </w:rPr>
  </w:style>
  <w:style w:type="character" w:customStyle="1" w:styleId="WW8Num48z0">
    <w:name w:val="WW8Num48z0"/>
    <w:rsid w:val="00943557"/>
    <w:rPr>
      <w:rFonts w:ascii="Wingdings" w:hAnsi="Wingdings"/>
    </w:rPr>
  </w:style>
  <w:style w:type="character" w:customStyle="1" w:styleId="WW8Num48z1">
    <w:name w:val="WW8Num48z1"/>
    <w:rsid w:val="00943557"/>
    <w:rPr>
      <w:rFonts w:ascii="Courier New" w:hAnsi="Courier New"/>
    </w:rPr>
  </w:style>
  <w:style w:type="character" w:customStyle="1" w:styleId="WW8Num48z3">
    <w:name w:val="WW8Num48z3"/>
    <w:rsid w:val="00943557"/>
    <w:rPr>
      <w:rFonts w:ascii="Symbol" w:hAnsi="Symbol"/>
    </w:rPr>
  </w:style>
  <w:style w:type="character" w:customStyle="1" w:styleId="WW8Num49z0">
    <w:name w:val="WW8Num49z0"/>
    <w:rsid w:val="00943557"/>
    <w:rPr>
      <w:rFonts w:ascii="Symbol" w:hAnsi="Symbol"/>
    </w:rPr>
  </w:style>
  <w:style w:type="character" w:customStyle="1" w:styleId="WW-WW8Num2z0111111">
    <w:name w:val="WW-WW8Num2z0111111"/>
    <w:rsid w:val="00943557"/>
    <w:rPr>
      <w:b w:val="0"/>
    </w:rPr>
  </w:style>
  <w:style w:type="character" w:customStyle="1" w:styleId="WW8Num5z1">
    <w:name w:val="WW8Num5z1"/>
    <w:rsid w:val="00943557"/>
    <w:rPr>
      <w:rFonts w:ascii="Times New Roman" w:eastAsia="Times New Roman" w:hAnsi="Times New Roman"/>
    </w:rPr>
  </w:style>
  <w:style w:type="character" w:customStyle="1" w:styleId="Smbolosdenumerao">
    <w:name w:val="Símbolos de numeração"/>
    <w:rsid w:val="00943557"/>
  </w:style>
  <w:style w:type="character" w:customStyle="1" w:styleId="WW-Smbolosdenumerao">
    <w:name w:val="WW-Símbolos de numeração"/>
    <w:rsid w:val="00943557"/>
  </w:style>
  <w:style w:type="character" w:customStyle="1" w:styleId="WW-Smbolosdenumerao1">
    <w:name w:val="WW-Símbolos de numeração1"/>
    <w:rsid w:val="00943557"/>
  </w:style>
  <w:style w:type="character" w:customStyle="1" w:styleId="WW-Smbolosdenumerao11">
    <w:name w:val="WW-Símbolos de numeração11"/>
    <w:rsid w:val="00943557"/>
  </w:style>
  <w:style w:type="character" w:customStyle="1" w:styleId="WW-Smbolosdenumerao111">
    <w:name w:val="WW-Símbolos de numeração111"/>
    <w:rsid w:val="00943557"/>
  </w:style>
  <w:style w:type="character" w:customStyle="1" w:styleId="WW-Smbolosdenumerao1111">
    <w:name w:val="WW-Símbolos de numeração1111"/>
    <w:rsid w:val="00943557"/>
  </w:style>
  <w:style w:type="character" w:customStyle="1" w:styleId="WW-Smbolosdenumerao11111">
    <w:name w:val="WW-Símbolos de numeração11111"/>
    <w:rsid w:val="00943557"/>
  </w:style>
  <w:style w:type="character" w:customStyle="1" w:styleId="WW-Smbolosdenumerao111111">
    <w:name w:val="WW-Símbolos de numeração111111"/>
    <w:rsid w:val="00943557"/>
  </w:style>
  <w:style w:type="character" w:customStyle="1" w:styleId="WW-Smbolosdenumerao1111111">
    <w:name w:val="WW-Símbolos de numeração1111111"/>
    <w:rsid w:val="00943557"/>
  </w:style>
  <w:style w:type="character" w:customStyle="1" w:styleId="WW-Smbolosdenumerao11111111">
    <w:name w:val="WW-Símbolos de numeração11111111"/>
    <w:rsid w:val="00943557"/>
  </w:style>
  <w:style w:type="character" w:customStyle="1" w:styleId="WW-Smbolosdenumerao111111111">
    <w:name w:val="WW-Símbolos de numeração111111111"/>
    <w:rsid w:val="00943557"/>
  </w:style>
  <w:style w:type="character" w:customStyle="1" w:styleId="WW-WW8Num2z01111111">
    <w:name w:val="WW-WW8Num2z01111111"/>
    <w:rsid w:val="00943557"/>
    <w:rPr>
      <w:b w:val="0"/>
    </w:rPr>
  </w:style>
  <w:style w:type="character" w:customStyle="1" w:styleId="WW-WW8Num2z02">
    <w:name w:val="WW-WW8Num2z02"/>
    <w:rsid w:val="00943557"/>
    <w:rPr>
      <w:b w:val="0"/>
    </w:rPr>
  </w:style>
  <w:style w:type="character" w:customStyle="1" w:styleId="WW-WW8Num2z03">
    <w:name w:val="WW-WW8Num2z03"/>
    <w:rsid w:val="00943557"/>
    <w:rPr>
      <w:b w:val="0"/>
    </w:rPr>
  </w:style>
  <w:style w:type="character" w:customStyle="1" w:styleId="WW-WW8Num2z04">
    <w:name w:val="WW-WW8Num2z04"/>
    <w:rsid w:val="00943557"/>
    <w:rPr>
      <w:b w:val="0"/>
    </w:rPr>
  </w:style>
  <w:style w:type="paragraph" w:styleId="Lista">
    <w:name w:val="List"/>
    <w:basedOn w:val="Normal"/>
    <w:rsid w:val="00943557"/>
    <w:pPr>
      <w:suppressAutoHyphens/>
      <w:ind w:left="283" w:hanging="283"/>
    </w:pPr>
    <w:rPr>
      <w:sz w:val="24"/>
    </w:rPr>
  </w:style>
  <w:style w:type="paragraph" w:styleId="Legenda">
    <w:name w:val="caption"/>
    <w:basedOn w:val="Normal"/>
    <w:qFormat/>
    <w:rsid w:val="00943557"/>
    <w:pPr>
      <w:suppressLineNumbers/>
      <w:suppressAutoHyphen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943557"/>
    <w:pPr>
      <w:suppressLineNumbers/>
      <w:suppressAutoHyphens/>
    </w:pPr>
    <w:rPr>
      <w:rFonts w:ascii="Arial" w:hAnsi="Arial"/>
      <w:sz w:val="24"/>
    </w:rPr>
  </w:style>
  <w:style w:type="paragraph" w:customStyle="1" w:styleId="Legenda1">
    <w:name w:val="Legenda1"/>
    <w:basedOn w:val="Normal"/>
    <w:rsid w:val="00943557"/>
    <w:pPr>
      <w:suppressLineNumbers/>
      <w:suppressAutoHyphens/>
      <w:spacing w:before="120" w:after="120"/>
    </w:pPr>
    <w:rPr>
      <w:rFonts w:ascii="Arial" w:hAnsi="Arial"/>
      <w:i/>
    </w:rPr>
  </w:style>
  <w:style w:type="paragraph" w:customStyle="1" w:styleId="Ttulo10">
    <w:name w:val="Título1"/>
    <w:basedOn w:val="Normal"/>
    <w:next w:val="Corpodetexto"/>
    <w:rsid w:val="00943557"/>
    <w:pPr>
      <w:keepNext/>
      <w:suppressAutoHyphens/>
      <w:spacing w:before="240" w:after="120"/>
    </w:pPr>
    <w:rPr>
      <w:rFonts w:ascii="Arial Black" w:eastAsia="HG Mincho Light J" w:hAnsi="Arial Black"/>
      <w:sz w:val="28"/>
    </w:rPr>
  </w:style>
  <w:style w:type="paragraph" w:customStyle="1" w:styleId="Lista21">
    <w:name w:val="Lista 21"/>
    <w:basedOn w:val="Normal"/>
    <w:rsid w:val="00943557"/>
    <w:pPr>
      <w:suppressAutoHyphens/>
      <w:ind w:left="566" w:hanging="283"/>
    </w:pPr>
    <w:rPr>
      <w:sz w:val="24"/>
    </w:rPr>
  </w:style>
  <w:style w:type="paragraph" w:customStyle="1" w:styleId="WW-Recuodecorpodetexto2">
    <w:name w:val="WW-Recuo de corpo de texto 2"/>
    <w:basedOn w:val="Normal"/>
    <w:rsid w:val="00943557"/>
    <w:pPr>
      <w:suppressAutoHyphens/>
      <w:ind w:left="180" w:firstLine="1"/>
    </w:pPr>
    <w:rPr>
      <w:rFonts w:ascii="Arial" w:hAnsi="Arial"/>
      <w:sz w:val="24"/>
    </w:rPr>
  </w:style>
  <w:style w:type="paragraph" w:customStyle="1" w:styleId="WW-Recuodecorpodetexto3">
    <w:name w:val="WW-Recuo de corpo de texto 3"/>
    <w:basedOn w:val="Normal"/>
    <w:rsid w:val="00943557"/>
    <w:pPr>
      <w:suppressAutoHyphens/>
      <w:ind w:left="360" w:firstLine="1"/>
      <w:jc w:val="both"/>
    </w:pPr>
    <w:rPr>
      <w:rFonts w:ascii="Arial" w:hAnsi="Arial"/>
      <w:sz w:val="24"/>
    </w:rPr>
  </w:style>
  <w:style w:type="paragraph" w:customStyle="1" w:styleId="WW-Corpodetexto2">
    <w:name w:val="WW-Corpo de texto 2"/>
    <w:basedOn w:val="Normal"/>
    <w:rsid w:val="00943557"/>
    <w:pPr>
      <w:suppressAutoHyphens/>
      <w:jc w:val="both"/>
    </w:pPr>
    <w:rPr>
      <w:rFonts w:ascii="Arial" w:hAnsi="Arial"/>
      <w:b/>
      <w:sz w:val="24"/>
    </w:rPr>
  </w:style>
  <w:style w:type="paragraph" w:customStyle="1" w:styleId="WW-Corpodetexto3">
    <w:name w:val="WW-Corpo de texto 3"/>
    <w:basedOn w:val="Normal"/>
    <w:rsid w:val="00943557"/>
    <w:pPr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jc w:val="both"/>
    </w:pPr>
    <w:rPr>
      <w:rFonts w:ascii="Arial" w:hAnsi="Arial"/>
      <w:b/>
      <w:sz w:val="24"/>
    </w:rPr>
  </w:style>
  <w:style w:type="paragraph" w:customStyle="1" w:styleId="Contedodamoldura">
    <w:name w:val="Conteúdo da moldura"/>
    <w:basedOn w:val="Corpodetexto"/>
    <w:rsid w:val="00943557"/>
    <w:pPr>
      <w:suppressAutoHyphens/>
    </w:pPr>
    <w:rPr>
      <w:rFonts w:ascii="Arial" w:hAnsi="Arial"/>
      <w:sz w:val="24"/>
      <w:szCs w:val="20"/>
    </w:rPr>
  </w:style>
  <w:style w:type="paragraph" w:customStyle="1" w:styleId="WW-Textoembloco">
    <w:name w:val="WW-Texto em bloco"/>
    <w:basedOn w:val="Normal"/>
    <w:rsid w:val="00943557"/>
    <w:pPr>
      <w:suppressAutoHyphens/>
      <w:ind w:left="4536" w:right="-1" w:firstLine="1"/>
      <w:jc w:val="both"/>
    </w:pPr>
    <w:rPr>
      <w:rFonts w:ascii="Arial" w:hAnsi="Arial"/>
      <w:b/>
      <w:sz w:val="22"/>
    </w:rPr>
  </w:style>
  <w:style w:type="paragraph" w:customStyle="1" w:styleId="Contedodatabela">
    <w:name w:val="Conteúdo da tabela"/>
    <w:basedOn w:val="Corpodetexto"/>
    <w:rsid w:val="00943557"/>
    <w:pPr>
      <w:suppressLineNumbers/>
      <w:suppressAutoHyphens/>
    </w:pPr>
    <w:rPr>
      <w:rFonts w:ascii="Arial" w:hAnsi="Arial"/>
      <w:sz w:val="24"/>
      <w:szCs w:val="20"/>
    </w:rPr>
  </w:style>
  <w:style w:type="paragraph" w:customStyle="1" w:styleId="Ttulodatabela">
    <w:name w:val="Título da tabela"/>
    <w:basedOn w:val="Contedodatabela"/>
    <w:rsid w:val="00943557"/>
    <w:pPr>
      <w:jc w:val="center"/>
    </w:pPr>
    <w:rPr>
      <w:b/>
      <w:bCs/>
      <w:i/>
      <w:iCs/>
    </w:rPr>
  </w:style>
  <w:style w:type="paragraph" w:customStyle="1" w:styleId="Recuodecorpodetexto31">
    <w:name w:val="Recuo de corpo de texto 31"/>
    <w:basedOn w:val="Normal"/>
    <w:rsid w:val="00943557"/>
    <w:pPr>
      <w:widowControl w:val="0"/>
      <w:ind w:left="1418"/>
      <w:jc w:val="both"/>
    </w:pPr>
    <w:rPr>
      <w:rFonts w:ascii="Arial" w:hAnsi="Arial"/>
      <w:sz w:val="24"/>
    </w:rPr>
  </w:style>
  <w:style w:type="paragraph" w:customStyle="1" w:styleId="Linhahorizontal">
    <w:name w:val="Linha horizontal"/>
    <w:basedOn w:val="Normal"/>
    <w:next w:val="Corpodetexto"/>
    <w:rsid w:val="00943557"/>
    <w:pPr>
      <w:widowControl w:val="0"/>
      <w:pBdr>
        <w:bottom w:val="double" w:sz="1" w:space="0" w:color="808080"/>
      </w:pBdr>
      <w:suppressAutoHyphens/>
      <w:spacing w:after="283"/>
    </w:pPr>
    <w:rPr>
      <w:rFonts w:eastAsia="Lucida Sans Unicode"/>
      <w:sz w:val="12"/>
    </w:rPr>
  </w:style>
  <w:style w:type="paragraph" w:customStyle="1" w:styleId="WW-Corpodetexto31">
    <w:name w:val="WW-Corpo de texto 31"/>
    <w:basedOn w:val="Normal"/>
    <w:rsid w:val="00943557"/>
    <w:pPr>
      <w:suppressAutoHyphens/>
      <w:jc w:val="both"/>
    </w:pPr>
    <w:rPr>
      <w:rFonts w:ascii="Arial" w:hAnsi="Arial" w:cs="Arial"/>
      <w:sz w:val="18"/>
    </w:rPr>
  </w:style>
  <w:style w:type="paragraph" w:customStyle="1" w:styleId="WW-Corpodetexto211">
    <w:name w:val="WW-Corpo de texto 211"/>
    <w:basedOn w:val="Normal"/>
    <w:rsid w:val="00943557"/>
    <w:pPr>
      <w:suppressAutoHyphens/>
      <w:jc w:val="both"/>
    </w:pPr>
    <w:rPr>
      <w:rFonts w:ascii="Arial" w:hAnsi="Arial"/>
      <w:color w:val="0000FF"/>
    </w:rPr>
  </w:style>
  <w:style w:type="paragraph" w:customStyle="1" w:styleId="WW-Corpodetexto21">
    <w:name w:val="WW-Corpo de texto 21"/>
    <w:basedOn w:val="Normal"/>
    <w:rsid w:val="00943557"/>
    <w:pPr>
      <w:suppressAutoHyphens/>
      <w:jc w:val="both"/>
    </w:pPr>
    <w:rPr>
      <w:rFonts w:ascii="Arial" w:hAnsi="Arial" w:cs="Arial"/>
      <w:color w:val="0000FF"/>
    </w:rPr>
  </w:style>
  <w:style w:type="paragraph" w:customStyle="1" w:styleId="WW-Recuodecorpodetexto21">
    <w:name w:val="WW-Recuo de corpo de texto 21"/>
    <w:basedOn w:val="Normal"/>
    <w:rsid w:val="00943557"/>
    <w:pPr>
      <w:tabs>
        <w:tab w:val="left" w:pos="30683"/>
      </w:tabs>
      <w:suppressAutoHyphens/>
      <w:ind w:left="1701" w:hanging="981"/>
      <w:jc w:val="both"/>
    </w:pPr>
    <w:rPr>
      <w:rFonts w:ascii="Arial" w:hAnsi="Arial"/>
    </w:rPr>
  </w:style>
  <w:style w:type="paragraph" w:customStyle="1" w:styleId="WW-Recuodecorpodetexto31">
    <w:name w:val="WW-Recuo de corpo de texto 31"/>
    <w:basedOn w:val="Normal"/>
    <w:rsid w:val="00943557"/>
    <w:pPr>
      <w:suppressAutoHyphens/>
      <w:ind w:left="709"/>
      <w:jc w:val="both"/>
    </w:pPr>
    <w:rPr>
      <w:rFonts w:ascii="Arial" w:hAnsi="Arial"/>
    </w:rPr>
  </w:style>
  <w:style w:type="paragraph" w:customStyle="1" w:styleId="Corpodetexto31">
    <w:name w:val="Corpo de texto 31"/>
    <w:basedOn w:val="Normal"/>
    <w:rsid w:val="00943557"/>
    <w:pPr>
      <w:suppressAutoHyphens/>
      <w:spacing w:after="120"/>
    </w:pPr>
    <w:rPr>
      <w:sz w:val="16"/>
      <w:szCs w:val="16"/>
    </w:rPr>
  </w:style>
  <w:style w:type="paragraph" w:customStyle="1" w:styleId="Normal11">
    <w:name w:val="Normal1"/>
    <w:basedOn w:val="Normal"/>
    <w:rsid w:val="00943557"/>
    <w:pPr>
      <w:widowControl w:val="0"/>
      <w:suppressAutoHyphens/>
    </w:pPr>
    <w:rPr>
      <w:rFonts w:eastAsia="Lucida Sans Unicode"/>
    </w:rPr>
  </w:style>
  <w:style w:type="paragraph" w:customStyle="1" w:styleId="WW-NormalWeb">
    <w:name w:val="WW-Normal (Web)"/>
    <w:basedOn w:val="Normal"/>
    <w:rsid w:val="00943557"/>
    <w:pPr>
      <w:suppressAutoHyphens/>
      <w:spacing w:before="100" w:after="100"/>
    </w:pPr>
    <w:rPr>
      <w:sz w:val="24"/>
    </w:rPr>
  </w:style>
  <w:style w:type="paragraph" w:customStyle="1" w:styleId="Normal0">
    <w:name w:val="[Normal]"/>
    <w:rsid w:val="00943557"/>
    <w:pPr>
      <w:suppressAutoHyphens/>
    </w:pPr>
    <w:rPr>
      <w:rFonts w:ascii="Arial" w:eastAsia="Arial" w:hAnsi="Arial"/>
      <w:sz w:val="24"/>
      <w:lang w:val="en-US" w:eastAsia="ar-SA"/>
    </w:rPr>
  </w:style>
  <w:style w:type="paragraph" w:styleId="TextosemFormatao">
    <w:name w:val="Plain Text"/>
    <w:basedOn w:val="Normal"/>
    <w:link w:val="TextosemFormataoChar"/>
    <w:rsid w:val="00943557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943557"/>
    <w:rPr>
      <w:rFonts w:ascii="Courier New" w:hAnsi="Courier New"/>
    </w:rPr>
  </w:style>
  <w:style w:type="character" w:customStyle="1" w:styleId="IdentificaoChar">
    <w:name w:val="Identificação Char"/>
    <w:link w:val="Identificao"/>
    <w:rsid w:val="00943557"/>
    <w:rPr>
      <w:rFonts w:ascii="Courier New"/>
      <w:b/>
      <w:sz w:val="24"/>
    </w:rPr>
  </w:style>
  <w:style w:type="character" w:customStyle="1" w:styleId="RecuodecorpodetextoChar">
    <w:name w:val="Recuo de corpo de texto Char"/>
    <w:link w:val="Recuodecorpodetexto"/>
    <w:rsid w:val="00943557"/>
    <w:rPr>
      <w:sz w:val="24"/>
    </w:rPr>
  </w:style>
  <w:style w:type="paragraph" w:customStyle="1" w:styleId="Corpodetexto210">
    <w:name w:val="Corpo de texto 21"/>
    <w:basedOn w:val="Normal"/>
    <w:rsid w:val="00943557"/>
    <w:pPr>
      <w:suppressAutoHyphens/>
      <w:jc w:val="both"/>
    </w:pPr>
    <w:rPr>
      <w:b/>
      <w:sz w:val="24"/>
    </w:rPr>
  </w:style>
  <w:style w:type="character" w:customStyle="1" w:styleId="Ttulo1Char">
    <w:name w:val="Título 1 Char"/>
    <w:link w:val="Ttulo1"/>
    <w:uiPriority w:val="1"/>
    <w:rsid w:val="00943557"/>
    <w:rPr>
      <w:sz w:val="28"/>
      <w:szCs w:val="24"/>
    </w:rPr>
  </w:style>
  <w:style w:type="character" w:customStyle="1" w:styleId="Ttulo8Char">
    <w:name w:val="Título 8 Char"/>
    <w:link w:val="Ttulo8"/>
    <w:rsid w:val="00943557"/>
    <w:rPr>
      <w:sz w:val="24"/>
    </w:rPr>
  </w:style>
  <w:style w:type="character" w:customStyle="1" w:styleId="Ttulo9Char">
    <w:name w:val="Título 9 Char"/>
    <w:link w:val="Ttulo9"/>
    <w:rsid w:val="00943557"/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link w:val="Textodebalo"/>
    <w:uiPriority w:val="99"/>
    <w:semiHidden/>
    <w:rsid w:val="0094355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4355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557"/>
    <w:pPr>
      <w:widowControl w:val="0"/>
      <w:spacing w:line="227" w:lineRule="exact"/>
      <w:ind w:left="103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Semlista1">
    <w:name w:val="Sem lista1"/>
    <w:next w:val="Semlista"/>
    <w:uiPriority w:val="99"/>
    <w:semiHidden/>
    <w:rsid w:val="003D6B1F"/>
  </w:style>
  <w:style w:type="paragraph" w:customStyle="1" w:styleId="DivisodeTabelas">
    <w:name w:val="Divisão de Tabelas"/>
    <w:basedOn w:val="Normal"/>
    <w:rsid w:val="003D6B1F"/>
    <w:pPr>
      <w:overflowPunct w:val="0"/>
      <w:autoSpaceDE w:val="0"/>
      <w:autoSpaceDN w:val="0"/>
      <w:adjustRightInd w:val="0"/>
      <w:spacing w:line="20" w:lineRule="exact"/>
      <w:textAlignment w:val="baseline"/>
    </w:pPr>
    <w:rPr>
      <w:lang w:eastAsia="en-US"/>
    </w:rPr>
  </w:style>
  <w:style w:type="paragraph" w:customStyle="1" w:styleId="Corpodetex">
    <w:name w:val="Corpo de tex"/>
    <w:basedOn w:val="Normal"/>
    <w:rsid w:val="003D6B1F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character" w:styleId="HiperlinkVisitado">
    <w:name w:val="FollowedHyperlink"/>
    <w:uiPriority w:val="99"/>
    <w:unhideWhenUsed/>
    <w:rsid w:val="00595D5D"/>
    <w:rPr>
      <w:color w:val="954F72"/>
      <w:u w:val="single"/>
    </w:rPr>
  </w:style>
  <w:style w:type="paragraph" w:customStyle="1" w:styleId="font5">
    <w:name w:val="font5"/>
    <w:basedOn w:val="Normal"/>
    <w:rsid w:val="00595D5D"/>
    <w:pPr>
      <w:spacing w:before="100" w:beforeAutospacing="1" w:after="100" w:afterAutospacing="1"/>
    </w:pPr>
    <w:rPr>
      <w:rFonts w:ascii="Calibri" w:hAnsi="Calibri"/>
      <w:b/>
      <w:bCs/>
      <w:color w:val="000000"/>
      <w:sz w:val="12"/>
      <w:szCs w:val="12"/>
    </w:rPr>
  </w:style>
  <w:style w:type="paragraph" w:customStyle="1" w:styleId="xl66">
    <w:name w:val="xl6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7">
    <w:name w:val="xl67"/>
    <w:basedOn w:val="Normal"/>
    <w:rsid w:val="00595D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8">
    <w:name w:val="xl68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9">
    <w:name w:val="xl69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0">
    <w:name w:val="xl70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1">
    <w:name w:val="xl71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2">
    <w:name w:val="xl72"/>
    <w:basedOn w:val="Normal"/>
    <w:rsid w:val="00595D5D"/>
    <w:pP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3">
    <w:name w:val="xl73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4">
    <w:name w:val="xl74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5">
    <w:name w:val="xl75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76">
    <w:name w:val="xl7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7">
    <w:name w:val="xl77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5">
    <w:name w:val="xl65"/>
    <w:basedOn w:val="Normal"/>
    <w:rsid w:val="005770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Normal"/>
    <w:rsid w:val="00577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Normal"/>
    <w:rsid w:val="0057702E"/>
    <w:pP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Normal"/>
    <w:rsid w:val="0057702E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Normal"/>
    <w:rsid w:val="0057702E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numbering" w:customStyle="1" w:styleId="Semlista2">
    <w:name w:val="Sem lista2"/>
    <w:next w:val="Semlista"/>
    <w:uiPriority w:val="99"/>
    <w:semiHidden/>
    <w:unhideWhenUsed/>
    <w:rsid w:val="009B1769"/>
  </w:style>
  <w:style w:type="paragraph" w:customStyle="1" w:styleId="msonormal0">
    <w:name w:val="msonormal"/>
    <w:basedOn w:val="Normal"/>
    <w:rsid w:val="009B1769"/>
    <w:pPr>
      <w:spacing w:before="100" w:beforeAutospacing="1" w:after="100" w:afterAutospacing="1"/>
    </w:pPr>
    <w:rPr>
      <w:sz w:val="24"/>
      <w:szCs w:val="24"/>
    </w:rPr>
  </w:style>
  <w:style w:type="paragraph" w:customStyle="1" w:styleId="xl60">
    <w:name w:val="xl60"/>
    <w:basedOn w:val="Normal"/>
    <w:rsid w:val="009B1769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1">
    <w:name w:val="xl61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2">
    <w:name w:val="xl62"/>
    <w:basedOn w:val="Normal"/>
    <w:rsid w:val="009B176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3">
    <w:name w:val="xl63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9B17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4">
    <w:name w:val="xl64"/>
    <w:basedOn w:val="Normal"/>
    <w:rsid w:val="00524C45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2">
    <w:name w:val="xl82"/>
    <w:basedOn w:val="Normal"/>
    <w:rsid w:val="00524C4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3">
    <w:name w:val="xl83"/>
    <w:basedOn w:val="Normal"/>
    <w:rsid w:val="00524C4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5">
    <w:name w:val="xl85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styleId="MenoPendente">
    <w:name w:val="Unresolved Mention"/>
    <w:uiPriority w:val="99"/>
    <w:semiHidden/>
    <w:unhideWhenUsed/>
    <w:rsid w:val="00C533FA"/>
    <w:rPr>
      <w:color w:val="605E5C"/>
      <w:shd w:val="clear" w:color="auto" w:fill="E1DFDD"/>
    </w:rPr>
  </w:style>
  <w:style w:type="character" w:styleId="Refdecomentrio">
    <w:name w:val="annotation reference"/>
    <w:rsid w:val="006B1A7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6B1A76"/>
  </w:style>
  <w:style w:type="character" w:customStyle="1" w:styleId="TextodecomentrioChar">
    <w:name w:val="Texto de comentário Char"/>
    <w:basedOn w:val="Fontepargpadro"/>
    <w:link w:val="Textodecomentrio"/>
    <w:rsid w:val="006B1A76"/>
  </w:style>
  <w:style w:type="paragraph" w:styleId="Assuntodocomentrio">
    <w:name w:val="annotation subject"/>
    <w:basedOn w:val="Textodecomentrio"/>
    <w:next w:val="Textodecomentrio"/>
    <w:link w:val="AssuntodocomentrioChar"/>
    <w:rsid w:val="006B1A76"/>
    <w:rPr>
      <w:b/>
      <w:bCs/>
    </w:rPr>
  </w:style>
  <w:style w:type="character" w:customStyle="1" w:styleId="AssuntodocomentrioChar">
    <w:name w:val="Assunto do comentário Char"/>
    <w:link w:val="Assuntodocomentrio"/>
    <w:rsid w:val="006B1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91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8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afael\Dados%20de%20aplicativos\Microsoft\Modelos\TIMBRE%20LICITA&#199;&#195;O%20200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2CC85-E805-4820-AA7F-C9BD17C2F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 LICITAÇÃO 2008</Template>
  <TotalTime>0</TotalTime>
  <Pages>3</Pages>
  <Words>1264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Quevedos, 19 de junho de 2000</vt:lpstr>
    </vt:vector>
  </TitlesOfParts>
  <Company/>
  <LinksUpToDate>false</LinksUpToDate>
  <CharactersWithSpaces>8077</CharactersWithSpaces>
  <SharedDoc>false</SharedDoc>
  <HLinks>
    <vt:vector size="24" baseType="variant">
      <vt:variant>
        <vt:i4>2424835</vt:i4>
      </vt:variant>
      <vt:variant>
        <vt:i4>9</vt:i4>
      </vt:variant>
      <vt:variant>
        <vt:i4>0</vt:i4>
      </vt:variant>
      <vt:variant>
        <vt:i4>5</vt:i4>
      </vt:variant>
      <vt:variant>
        <vt:lpwstr>mailto:licitacao@quevedos.rs.gov.br</vt:lpwstr>
      </vt:variant>
      <vt:variant>
        <vt:lpwstr/>
      </vt:variant>
      <vt:variant>
        <vt:i4>3407915</vt:i4>
      </vt:variant>
      <vt:variant>
        <vt:i4>6</vt:i4>
      </vt:variant>
      <vt:variant>
        <vt:i4>0</vt:i4>
      </vt:variant>
      <vt:variant>
        <vt:i4>5</vt:i4>
      </vt:variant>
      <vt:variant>
        <vt:lpwstr>http://www.quevedos.rs.gov.br/</vt:lpwstr>
      </vt:variant>
      <vt:variant>
        <vt:lpwstr/>
      </vt:variant>
      <vt:variant>
        <vt:i4>6881339</vt:i4>
      </vt:variant>
      <vt:variant>
        <vt:i4>3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  <vt:variant>
        <vt:i4>6881339</vt:i4>
      </vt:variant>
      <vt:variant>
        <vt:i4>0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Quevedos, 19 de junho de 2000</dc:title>
  <dc:subject/>
  <dc:creator>CPD</dc:creator>
  <cp:keywords/>
  <cp:lastModifiedBy>Usuario</cp:lastModifiedBy>
  <cp:revision>2</cp:revision>
  <cp:lastPrinted>2026-08-10T18:48:00Z</cp:lastPrinted>
  <dcterms:created xsi:type="dcterms:W3CDTF">2026-09-17T13:40:00Z</dcterms:created>
  <dcterms:modified xsi:type="dcterms:W3CDTF">2026-09-17T13:40:00Z</dcterms:modified>
</cp:coreProperties>
</file>