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B5BDE" w14:textId="77777777" w:rsidR="000F69B3" w:rsidRDefault="000F69B3" w:rsidP="000F69B3">
      <w:pPr>
        <w:rPr>
          <w:sz w:val="24"/>
          <w:szCs w:val="24"/>
        </w:rPr>
      </w:pPr>
    </w:p>
    <w:p w14:paraId="6550010E" w14:textId="77777777" w:rsidR="000F69B3" w:rsidRDefault="000F69B3" w:rsidP="000F69B3">
      <w:pPr>
        <w:rPr>
          <w:sz w:val="24"/>
          <w:szCs w:val="24"/>
        </w:rPr>
      </w:pPr>
    </w:p>
    <w:p w14:paraId="494552C6" w14:textId="77777777" w:rsidR="000F69B3" w:rsidRDefault="000F69B3" w:rsidP="000F69B3">
      <w:pPr>
        <w:spacing w:line="259" w:lineRule="auto"/>
        <w:ind w:right="6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ANEXO III – MODELO DE PROPOSTA COMERCIAL</w:t>
      </w:r>
    </w:p>
    <w:p w14:paraId="038543DC" w14:textId="77777777" w:rsidR="000F69B3" w:rsidRDefault="000F69B3" w:rsidP="000F69B3">
      <w:pPr>
        <w:spacing w:line="259" w:lineRule="auto"/>
        <w:ind w:left="42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</w:t>
      </w:r>
    </w:p>
    <w:p w14:paraId="2A88FECD" w14:textId="77777777" w:rsidR="000F69B3" w:rsidRPr="0085182E" w:rsidRDefault="000F69B3" w:rsidP="000F69B3">
      <w:pPr>
        <w:overflowPunct w:val="0"/>
        <w:autoSpaceDE w:val="0"/>
        <w:autoSpaceDN w:val="0"/>
        <w:adjustRightInd w:val="0"/>
        <w:spacing w:before="100" w:beforeAutospacing="1" w:after="100" w:afterAutospacing="1"/>
        <w:jc w:val="center"/>
        <w:textAlignment w:val="baseline"/>
        <w:rPr>
          <w:rFonts w:ascii="Calibri" w:hAnsi="Calibri" w:cs="Calibri"/>
          <w:b/>
          <w:bCs/>
          <w:sz w:val="24"/>
          <w:szCs w:val="24"/>
        </w:rPr>
      </w:pPr>
      <w:r w:rsidRPr="0085182E">
        <w:rPr>
          <w:rFonts w:ascii="Calibri" w:hAnsi="Calibri" w:cs="Calibri"/>
          <w:b/>
          <w:bCs/>
          <w:sz w:val="24"/>
          <w:szCs w:val="24"/>
        </w:rPr>
        <w:t>MODELO DE PROPOSTA COMERCIAL FINAL (licitante vencedor)</w:t>
      </w:r>
    </w:p>
    <w:p w14:paraId="64A3DAEF" w14:textId="77777777" w:rsidR="000F69B3" w:rsidRPr="0085182E" w:rsidRDefault="000F69B3" w:rsidP="000F69B3">
      <w:pPr>
        <w:overflowPunct w:val="0"/>
        <w:autoSpaceDE w:val="0"/>
        <w:autoSpaceDN w:val="0"/>
        <w:adjustRightInd w:val="0"/>
        <w:spacing w:before="100" w:beforeAutospacing="1" w:after="100" w:afterAutospacing="1"/>
        <w:jc w:val="both"/>
        <w:textAlignment w:val="baseline"/>
        <w:rPr>
          <w:rFonts w:ascii="Calibri" w:hAnsi="Calibri" w:cs="Calibri"/>
          <w:sz w:val="24"/>
          <w:szCs w:val="24"/>
        </w:rPr>
      </w:pPr>
      <w:r w:rsidRPr="0085182E">
        <w:rPr>
          <w:rFonts w:ascii="Calibri" w:hAnsi="Calibri" w:cs="Calibri"/>
          <w:sz w:val="24"/>
          <w:szCs w:val="24"/>
        </w:rPr>
        <w:t xml:space="preserve">Apresentamos nossa proposta para prestação dos objetos da presente licitação modalidade pregão, na forma eletrônica, sob nº </w:t>
      </w:r>
      <w:r>
        <w:rPr>
          <w:rFonts w:ascii="Calibri" w:hAnsi="Calibri" w:cs="Calibri"/>
          <w:sz w:val="24"/>
          <w:szCs w:val="24"/>
        </w:rPr>
        <w:t>37</w:t>
      </w:r>
      <w:r w:rsidRPr="0085182E">
        <w:rPr>
          <w:rFonts w:ascii="Calibri" w:hAnsi="Calibri" w:cs="Calibri"/>
          <w:sz w:val="24"/>
          <w:szCs w:val="24"/>
        </w:rPr>
        <w:t>/202</w:t>
      </w:r>
      <w:r>
        <w:rPr>
          <w:rFonts w:ascii="Calibri" w:hAnsi="Calibri" w:cs="Calibri"/>
          <w:sz w:val="24"/>
          <w:szCs w:val="24"/>
        </w:rPr>
        <w:t>6</w:t>
      </w:r>
      <w:r w:rsidRPr="0085182E">
        <w:rPr>
          <w:rFonts w:ascii="Calibri" w:hAnsi="Calibri" w:cs="Calibri"/>
          <w:sz w:val="24"/>
          <w:szCs w:val="24"/>
        </w:rPr>
        <w:t xml:space="preserve"> acatando todas as estipulações consignadas no respectivo Edital e seus anexos.</w:t>
      </w:r>
    </w:p>
    <w:p w14:paraId="7D12E234" w14:textId="77777777" w:rsidR="000F69B3" w:rsidRPr="0085182E" w:rsidRDefault="000F69B3" w:rsidP="000F69B3">
      <w:pPr>
        <w:overflowPunct w:val="0"/>
        <w:autoSpaceDE w:val="0"/>
        <w:autoSpaceDN w:val="0"/>
        <w:adjustRightInd w:val="0"/>
        <w:spacing w:before="100" w:beforeAutospacing="1" w:after="100" w:afterAutospacing="1"/>
        <w:jc w:val="both"/>
        <w:textAlignment w:val="baseline"/>
        <w:rPr>
          <w:rFonts w:ascii="Calibri" w:hAnsi="Calibri" w:cs="Calibri"/>
          <w:sz w:val="24"/>
          <w:szCs w:val="24"/>
        </w:rPr>
      </w:pPr>
    </w:p>
    <w:p w14:paraId="587CEDDC" w14:textId="77777777" w:rsidR="000F69B3" w:rsidRPr="0085182E" w:rsidRDefault="000F69B3" w:rsidP="000F69B3">
      <w:pPr>
        <w:overflowPunct w:val="0"/>
        <w:autoSpaceDE w:val="0"/>
        <w:autoSpaceDN w:val="0"/>
        <w:adjustRightInd w:val="0"/>
        <w:spacing w:before="100" w:beforeAutospacing="1" w:after="100" w:afterAutospacing="1"/>
        <w:jc w:val="center"/>
        <w:textAlignment w:val="baseline"/>
        <w:rPr>
          <w:rFonts w:ascii="Calibri" w:hAnsi="Calibri" w:cs="Calibri"/>
          <w:b/>
          <w:bCs/>
          <w:sz w:val="24"/>
          <w:szCs w:val="24"/>
        </w:rPr>
      </w:pPr>
      <w:r w:rsidRPr="0085182E">
        <w:rPr>
          <w:rFonts w:ascii="Calibri" w:hAnsi="Calibri" w:cs="Calibri"/>
          <w:b/>
          <w:bCs/>
          <w:sz w:val="24"/>
          <w:szCs w:val="24"/>
        </w:rPr>
        <w:t>IDENTIFICAÇÃO DO CONCORRENTE:</w:t>
      </w:r>
    </w:p>
    <w:p w14:paraId="4BBDEC42" w14:textId="77777777" w:rsidR="000F69B3" w:rsidRPr="0085182E" w:rsidRDefault="000F69B3" w:rsidP="000F69B3">
      <w:pPr>
        <w:overflowPunct w:val="0"/>
        <w:autoSpaceDE w:val="0"/>
        <w:autoSpaceDN w:val="0"/>
        <w:adjustRightInd w:val="0"/>
        <w:spacing w:before="100" w:beforeAutospacing="1" w:after="100" w:afterAutospacing="1"/>
        <w:textAlignment w:val="baseline"/>
        <w:rPr>
          <w:rFonts w:ascii="Calibri" w:hAnsi="Calibri" w:cs="Calibri"/>
          <w:sz w:val="24"/>
          <w:szCs w:val="24"/>
        </w:rPr>
      </w:pPr>
      <w:r w:rsidRPr="0085182E">
        <w:rPr>
          <w:rFonts w:ascii="Calibri" w:hAnsi="Calibri" w:cs="Calibri"/>
          <w:sz w:val="24"/>
          <w:szCs w:val="24"/>
        </w:rPr>
        <w:t>NOME DA EMPRESA:                                                    CNPJ e INSCRIÇÃO ESTADUAL:</w:t>
      </w:r>
    </w:p>
    <w:p w14:paraId="501D89ED" w14:textId="77777777" w:rsidR="000F69B3" w:rsidRPr="0085182E" w:rsidRDefault="000F69B3" w:rsidP="000F69B3">
      <w:pPr>
        <w:overflowPunct w:val="0"/>
        <w:autoSpaceDE w:val="0"/>
        <w:autoSpaceDN w:val="0"/>
        <w:adjustRightInd w:val="0"/>
        <w:spacing w:before="100" w:beforeAutospacing="1" w:after="100" w:afterAutospacing="1"/>
        <w:textAlignment w:val="baseline"/>
        <w:rPr>
          <w:rFonts w:ascii="Calibri" w:hAnsi="Calibri" w:cs="Calibri"/>
          <w:sz w:val="24"/>
          <w:szCs w:val="24"/>
        </w:rPr>
      </w:pPr>
      <w:r w:rsidRPr="0085182E">
        <w:rPr>
          <w:rFonts w:ascii="Calibri" w:hAnsi="Calibri" w:cs="Calibri"/>
          <w:sz w:val="24"/>
          <w:szCs w:val="24"/>
        </w:rPr>
        <w:t>REPRESENTANTE:                                                          CARTEIRA DE IDENTIDADE e CPF:</w:t>
      </w:r>
    </w:p>
    <w:p w14:paraId="18411CCC" w14:textId="77777777" w:rsidR="000F69B3" w:rsidRPr="0085182E" w:rsidRDefault="000F69B3" w:rsidP="000F69B3">
      <w:pPr>
        <w:overflowPunct w:val="0"/>
        <w:autoSpaceDE w:val="0"/>
        <w:autoSpaceDN w:val="0"/>
        <w:adjustRightInd w:val="0"/>
        <w:spacing w:before="100" w:beforeAutospacing="1" w:after="100" w:afterAutospacing="1"/>
        <w:textAlignment w:val="baseline"/>
        <w:rPr>
          <w:rFonts w:ascii="Calibri" w:hAnsi="Calibri" w:cs="Calibri"/>
          <w:sz w:val="24"/>
          <w:szCs w:val="24"/>
        </w:rPr>
      </w:pPr>
      <w:r w:rsidRPr="0085182E">
        <w:rPr>
          <w:rFonts w:ascii="Calibri" w:hAnsi="Calibri" w:cs="Calibri"/>
          <w:sz w:val="24"/>
          <w:szCs w:val="24"/>
        </w:rPr>
        <w:t>ENDEREÇO e TELEFONE:</w:t>
      </w:r>
    </w:p>
    <w:p w14:paraId="14FA6D78" w14:textId="77777777" w:rsidR="000F69B3" w:rsidRPr="0085182E" w:rsidRDefault="000F69B3" w:rsidP="000F69B3">
      <w:pPr>
        <w:overflowPunct w:val="0"/>
        <w:autoSpaceDE w:val="0"/>
        <w:autoSpaceDN w:val="0"/>
        <w:adjustRightInd w:val="0"/>
        <w:spacing w:before="100" w:beforeAutospacing="1" w:after="100" w:afterAutospacing="1"/>
        <w:textAlignment w:val="baseline"/>
        <w:rPr>
          <w:rFonts w:ascii="Calibri" w:hAnsi="Calibri" w:cs="Calibri"/>
          <w:sz w:val="24"/>
          <w:szCs w:val="24"/>
        </w:rPr>
      </w:pPr>
      <w:r w:rsidRPr="0085182E">
        <w:rPr>
          <w:rFonts w:ascii="Calibri" w:hAnsi="Calibri" w:cs="Calibri"/>
          <w:sz w:val="24"/>
          <w:szCs w:val="24"/>
        </w:rPr>
        <w:t>AGÊNCIA e Nº DA CONTA BANCÁRIA:</w:t>
      </w:r>
    </w:p>
    <w:p w14:paraId="66464046" w14:textId="77777777" w:rsidR="000F69B3" w:rsidRPr="0085182E" w:rsidRDefault="000F69B3" w:rsidP="000F69B3">
      <w:pPr>
        <w:overflowPunct w:val="0"/>
        <w:autoSpaceDE w:val="0"/>
        <w:autoSpaceDN w:val="0"/>
        <w:adjustRightInd w:val="0"/>
        <w:spacing w:before="100" w:beforeAutospacing="1" w:after="100" w:afterAutospacing="1"/>
        <w:textAlignment w:val="baseline"/>
        <w:rPr>
          <w:rFonts w:ascii="Calibri" w:hAnsi="Calibri" w:cs="Calibri"/>
          <w:sz w:val="24"/>
          <w:szCs w:val="24"/>
        </w:rPr>
      </w:pPr>
    </w:p>
    <w:p w14:paraId="301CB9A9" w14:textId="77777777" w:rsidR="000F69B3" w:rsidRPr="0085182E" w:rsidRDefault="000F69B3" w:rsidP="000F69B3">
      <w:pPr>
        <w:overflowPunct w:val="0"/>
        <w:autoSpaceDE w:val="0"/>
        <w:autoSpaceDN w:val="0"/>
        <w:adjustRightInd w:val="0"/>
        <w:spacing w:before="100" w:beforeAutospacing="1" w:after="100" w:afterAutospacing="1"/>
        <w:jc w:val="center"/>
        <w:textAlignment w:val="baseline"/>
        <w:rPr>
          <w:rFonts w:ascii="Calibri" w:hAnsi="Calibri" w:cs="Calibri"/>
          <w:b/>
          <w:bCs/>
          <w:sz w:val="24"/>
          <w:szCs w:val="24"/>
        </w:rPr>
      </w:pPr>
      <w:r w:rsidRPr="0085182E">
        <w:rPr>
          <w:rFonts w:ascii="Calibri" w:hAnsi="Calibri" w:cs="Calibri"/>
          <w:b/>
          <w:bCs/>
          <w:sz w:val="24"/>
          <w:szCs w:val="24"/>
        </w:rPr>
        <w:t>PREÇO (READEQUADO AO LANCE VENCEDOR)</w:t>
      </w:r>
    </w:p>
    <w:p w14:paraId="590B6860" w14:textId="77777777" w:rsidR="000F69B3" w:rsidRPr="0085182E" w:rsidRDefault="000F69B3" w:rsidP="000F69B3">
      <w:pPr>
        <w:overflowPunct w:val="0"/>
        <w:autoSpaceDE w:val="0"/>
        <w:autoSpaceDN w:val="0"/>
        <w:adjustRightInd w:val="0"/>
        <w:spacing w:before="100" w:beforeAutospacing="1" w:after="100" w:afterAutospacing="1"/>
        <w:jc w:val="both"/>
        <w:textAlignment w:val="baseline"/>
        <w:rPr>
          <w:rFonts w:ascii="Calibri" w:hAnsi="Calibri" w:cs="Calibri"/>
          <w:sz w:val="24"/>
          <w:szCs w:val="24"/>
        </w:rPr>
      </w:pPr>
      <w:r w:rsidRPr="0085182E">
        <w:rPr>
          <w:rFonts w:ascii="Calibri" w:hAnsi="Calibri" w:cs="Calibri"/>
          <w:sz w:val="24"/>
          <w:szCs w:val="24"/>
        </w:rPr>
        <w:t>Deverá ser cotado, preço unitário por item, preço total por item e marca/modelo.</w:t>
      </w:r>
    </w:p>
    <w:p w14:paraId="25B01EDE" w14:textId="77777777" w:rsidR="000F69B3" w:rsidRPr="0085182E" w:rsidRDefault="000F69B3" w:rsidP="000F69B3">
      <w:pPr>
        <w:overflowPunct w:val="0"/>
        <w:autoSpaceDE w:val="0"/>
        <w:autoSpaceDN w:val="0"/>
        <w:adjustRightInd w:val="0"/>
        <w:spacing w:before="100" w:beforeAutospacing="1" w:after="100" w:afterAutospacing="1"/>
        <w:jc w:val="both"/>
        <w:textAlignment w:val="baseline"/>
        <w:rPr>
          <w:rFonts w:ascii="Calibri" w:hAnsi="Calibri" w:cs="Calibri"/>
          <w:sz w:val="24"/>
          <w:szCs w:val="24"/>
        </w:rPr>
      </w:pPr>
      <w:r w:rsidRPr="0085182E">
        <w:rPr>
          <w:rFonts w:ascii="Calibri" w:hAnsi="Calibri" w:cs="Calibri"/>
          <w:sz w:val="24"/>
          <w:szCs w:val="24"/>
        </w:rPr>
        <w:t>PROPOSTA: R$ (Por extenso)</w:t>
      </w:r>
    </w:p>
    <w:p w14:paraId="709CE504" w14:textId="77777777" w:rsidR="000F69B3" w:rsidRPr="0085182E" w:rsidRDefault="000F69B3" w:rsidP="000F69B3">
      <w:pPr>
        <w:overflowPunct w:val="0"/>
        <w:autoSpaceDE w:val="0"/>
        <w:autoSpaceDN w:val="0"/>
        <w:adjustRightInd w:val="0"/>
        <w:spacing w:before="100" w:beforeAutospacing="1" w:after="100" w:afterAutospacing="1"/>
        <w:jc w:val="both"/>
        <w:textAlignment w:val="baseline"/>
        <w:rPr>
          <w:rFonts w:ascii="Calibri" w:hAnsi="Calibri" w:cs="Calibri"/>
          <w:sz w:val="24"/>
          <w:szCs w:val="24"/>
        </w:rPr>
      </w:pPr>
    </w:p>
    <w:p w14:paraId="4E0AB766" w14:textId="77777777" w:rsidR="000F69B3" w:rsidRPr="0085182E" w:rsidRDefault="000F69B3" w:rsidP="000F69B3">
      <w:pPr>
        <w:overflowPunct w:val="0"/>
        <w:autoSpaceDE w:val="0"/>
        <w:autoSpaceDN w:val="0"/>
        <w:adjustRightInd w:val="0"/>
        <w:spacing w:before="100" w:beforeAutospacing="1" w:after="100" w:afterAutospacing="1"/>
        <w:jc w:val="center"/>
        <w:textAlignment w:val="baseline"/>
        <w:rPr>
          <w:rFonts w:ascii="Calibri" w:hAnsi="Calibri" w:cs="Calibri"/>
          <w:b/>
          <w:bCs/>
          <w:sz w:val="24"/>
          <w:szCs w:val="24"/>
        </w:rPr>
      </w:pPr>
      <w:r w:rsidRPr="0085182E">
        <w:rPr>
          <w:rFonts w:ascii="Calibri" w:hAnsi="Calibri" w:cs="Calibri"/>
          <w:b/>
          <w:bCs/>
          <w:sz w:val="24"/>
          <w:szCs w:val="24"/>
        </w:rPr>
        <w:t>CONDIÇÕES GERAIS</w:t>
      </w:r>
    </w:p>
    <w:p w14:paraId="0C2AA218" w14:textId="77777777" w:rsidR="000F69B3" w:rsidRPr="0085182E" w:rsidRDefault="000F69B3" w:rsidP="000F69B3">
      <w:pPr>
        <w:overflowPunct w:val="0"/>
        <w:autoSpaceDE w:val="0"/>
        <w:autoSpaceDN w:val="0"/>
        <w:adjustRightInd w:val="0"/>
        <w:spacing w:before="100" w:beforeAutospacing="1" w:after="100" w:afterAutospacing="1"/>
        <w:jc w:val="both"/>
        <w:textAlignment w:val="baseline"/>
        <w:rPr>
          <w:rFonts w:ascii="Calibri" w:hAnsi="Calibri" w:cs="Calibri"/>
          <w:sz w:val="24"/>
          <w:szCs w:val="24"/>
        </w:rPr>
      </w:pPr>
      <w:r w:rsidRPr="0085182E">
        <w:rPr>
          <w:rFonts w:ascii="Calibri" w:hAnsi="Calibri" w:cs="Calibri"/>
          <w:sz w:val="24"/>
          <w:szCs w:val="24"/>
        </w:rPr>
        <w:t>A proponente declara conhecer os termos do instrumento convocatório que rege a presente licitação.</w:t>
      </w:r>
    </w:p>
    <w:p w14:paraId="5A99249F" w14:textId="77777777" w:rsidR="000F69B3" w:rsidRPr="0085182E" w:rsidRDefault="000F69B3" w:rsidP="000F69B3">
      <w:pPr>
        <w:overflowPunct w:val="0"/>
        <w:autoSpaceDE w:val="0"/>
        <w:autoSpaceDN w:val="0"/>
        <w:adjustRightInd w:val="0"/>
        <w:spacing w:before="100" w:beforeAutospacing="1" w:after="100" w:afterAutospacing="1"/>
        <w:jc w:val="both"/>
        <w:textAlignment w:val="baseline"/>
        <w:rPr>
          <w:rFonts w:ascii="Calibri" w:hAnsi="Calibri" w:cs="Calibri"/>
          <w:sz w:val="24"/>
          <w:szCs w:val="24"/>
        </w:rPr>
      </w:pPr>
    </w:p>
    <w:p w14:paraId="401EC08D" w14:textId="77777777" w:rsidR="000F69B3" w:rsidRPr="0085182E" w:rsidRDefault="000F69B3" w:rsidP="000F69B3">
      <w:pPr>
        <w:overflowPunct w:val="0"/>
        <w:autoSpaceDE w:val="0"/>
        <w:autoSpaceDN w:val="0"/>
        <w:adjustRightInd w:val="0"/>
        <w:spacing w:before="100" w:beforeAutospacing="1" w:after="100" w:afterAutospacing="1"/>
        <w:jc w:val="center"/>
        <w:textAlignment w:val="baseline"/>
        <w:rPr>
          <w:rFonts w:ascii="Calibri" w:hAnsi="Calibri" w:cs="Calibri"/>
          <w:b/>
          <w:bCs/>
          <w:sz w:val="24"/>
          <w:szCs w:val="24"/>
        </w:rPr>
      </w:pPr>
      <w:r w:rsidRPr="0085182E">
        <w:rPr>
          <w:rFonts w:ascii="Calibri" w:hAnsi="Calibri" w:cs="Calibri"/>
          <w:b/>
          <w:bCs/>
          <w:sz w:val="24"/>
          <w:szCs w:val="24"/>
        </w:rPr>
        <w:t>PRAZO DE GARANTIA</w:t>
      </w:r>
    </w:p>
    <w:p w14:paraId="76CDC46D" w14:textId="77777777" w:rsidR="000F69B3" w:rsidRPr="0085182E" w:rsidRDefault="000F69B3" w:rsidP="000F69B3">
      <w:pPr>
        <w:overflowPunct w:val="0"/>
        <w:autoSpaceDE w:val="0"/>
        <w:autoSpaceDN w:val="0"/>
        <w:adjustRightInd w:val="0"/>
        <w:spacing w:before="100" w:beforeAutospacing="1" w:after="100" w:afterAutospacing="1"/>
        <w:jc w:val="both"/>
        <w:textAlignment w:val="baseline"/>
        <w:rPr>
          <w:rFonts w:ascii="Calibri" w:hAnsi="Calibri" w:cs="Calibri"/>
          <w:sz w:val="24"/>
          <w:szCs w:val="24"/>
        </w:rPr>
      </w:pPr>
      <w:r w:rsidRPr="0085182E">
        <w:rPr>
          <w:rFonts w:ascii="Calibri" w:hAnsi="Calibri" w:cs="Calibri"/>
          <w:sz w:val="24"/>
          <w:szCs w:val="24"/>
        </w:rPr>
        <w:t>A garantia deverá ser da seguinte forma: Para todos os Itens</w:t>
      </w:r>
    </w:p>
    <w:p w14:paraId="4EF57651" w14:textId="77777777" w:rsidR="000F69B3" w:rsidRPr="0085182E" w:rsidRDefault="000F69B3" w:rsidP="000F69B3">
      <w:pPr>
        <w:overflowPunct w:val="0"/>
        <w:autoSpaceDE w:val="0"/>
        <w:autoSpaceDN w:val="0"/>
        <w:adjustRightInd w:val="0"/>
        <w:spacing w:before="100" w:beforeAutospacing="1" w:after="100" w:afterAutospacing="1"/>
        <w:jc w:val="both"/>
        <w:textAlignment w:val="baseline"/>
        <w:rPr>
          <w:rFonts w:ascii="Calibri" w:hAnsi="Calibri" w:cs="Calibri"/>
          <w:sz w:val="24"/>
          <w:szCs w:val="24"/>
        </w:rPr>
      </w:pPr>
      <w:r w:rsidRPr="0085182E">
        <w:rPr>
          <w:rFonts w:ascii="Calibri" w:hAnsi="Calibri" w:cs="Calibri"/>
          <w:sz w:val="24"/>
          <w:szCs w:val="24"/>
        </w:rPr>
        <w:t>Ser de no mínimo, a contar do recebimento definitivo do objeto pela Contratante.</w:t>
      </w:r>
    </w:p>
    <w:p w14:paraId="39C8F0D8" w14:textId="77777777" w:rsidR="000F69B3" w:rsidRPr="0085182E" w:rsidRDefault="000F69B3" w:rsidP="000F69B3">
      <w:pPr>
        <w:overflowPunct w:val="0"/>
        <w:autoSpaceDE w:val="0"/>
        <w:autoSpaceDN w:val="0"/>
        <w:adjustRightInd w:val="0"/>
        <w:spacing w:before="100" w:beforeAutospacing="1" w:after="100" w:afterAutospacing="1"/>
        <w:jc w:val="both"/>
        <w:textAlignment w:val="baseline"/>
        <w:rPr>
          <w:rFonts w:ascii="Calibri" w:hAnsi="Calibri" w:cs="Calibri"/>
          <w:sz w:val="24"/>
          <w:szCs w:val="24"/>
        </w:rPr>
      </w:pPr>
    </w:p>
    <w:p w14:paraId="6CCC6C20" w14:textId="77777777" w:rsidR="000F69B3" w:rsidRPr="0085182E" w:rsidRDefault="000F69B3" w:rsidP="000F69B3">
      <w:pPr>
        <w:overflowPunct w:val="0"/>
        <w:autoSpaceDE w:val="0"/>
        <w:autoSpaceDN w:val="0"/>
        <w:adjustRightInd w:val="0"/>
        <w:spacing w:before="100" w:beforeAutospacing="1" w:after="100" w:afterAutospacing="1"/>
        <w:jc w:val="center"/>
        <w:textAlignment w:val="baseline"/>
        <w:rPr>
          <w:rFonts w:ascii="Calibri" w:hAnsi="Calibri" w:cs="Calibri"/>
          <w:b/>
          <w:bCs/>
          <w:sz w:val="24"/>
          <w:szCs w:val="24"/>
        </w:rPr>
      </w:pPr>
      <w:r w:rsidRPr="0085182E">
        <w:rPr>
          <w:rFonts w:ascii="Calibri" w:hAnsi="Calibri" w:cs="Calibri"/>
          <w:b/>
          <w:bCs/>
          <w:sz w:val="24"/>
          <w:szCs w:val="24"/>
        </w:rPr>
        <w:t>LOCAL E PRAZO DE ENTREGA</w:t>
      </w:r>
    </w:p>
    <w:p w14:paraId="795D09C6" w14:textId="77777777" w:rsidR="000F69B3" w:rsidRPr="0085182E" w:rsidRDefault="000F69B3" w:rsidP="000F69B3">
      <w:pPr>
        <w:overflowPunct w:val="0"/>
        <w:autoSpaceDE w:val="0"/>
        <w:autoSpaceDN w:val="0"/>
        <w:adjustRightInd w:val="0"/>
        <w:spacing w:before="100" w:beforeAutospacing="1" w:after="100" w:afterAutospacing="1"/>
        <w:jc w:val="both"/>
        <w:textAlignment w:val="baseline"/>
        <w:rPr>
          <w:rFonts w:ascii="Calibri" w:hAnsi="Calibri" w:cs="Calibri"/>
          <w:sz w:val="24"/>
          <w:szCs w:val="24"/>
        </w:rPr>
      </w:pPr>
      <w:r w:rsidRPr="0085182E">
        <w:rPr>
          <w:rFonts w:ascii="Calibri" w:hAnsi="Calibri" w:cs="Calibri"/>
          <w:sz w:val="24"/>
          <w:szCs w:val="24"/>
        </w:rPr>
        <w:t>De acordo com o especificado neste Edital.</w:t>
      </w:r>
    </w:p>
    <w:p w14:paraId="014CDE67" w14:textId="77777777" w:rsidR="000F69B3" w:rsidRPr="0085182E" w:rsidRDefault="000F69B3" w:rsidP="000F69B3">
      <w:pPr>
        <w:overflowPunct w:val="0"/>
        <w:autoSpaceDE w:val="0"/>
        <w:autoSpaceDN w:val="0"/>
        <w:adjustRightInd w:val="0"/>
        <w:spacing w:before="100" w:beforeAutospacing="1" w:after="100" w:afterAutospacing="1"/>
        <w:jc w:val="both"/>
        <w:textAlignment w:val="baseline"/>
        <w:rPr>
          <w:rFonts w:ascii="Calibri" w:hAnsi="Calibri" w:cs="Calibri"/>
          <w:sz w:val="24"/>
          <w:szCs w:val="24"/>
        </w:rPr>
      </w:pPr>
      <w:r w:rsidRPr="0085182E">
        <w:rPr>
          <w:rFonts w:ascii="Calibri" w:hAnsi="Calibri" w:cs="Calibri"/>
          <w:sz w:val="24"/>
          <w:szCs w:val="24"/>
        </w:rPr>
        <w:t xml:space="preserve">Obs.: No preço cotado já estão incluídas eventuais vantagens e/ou abatimentos, impostos, taxas </w:t>
      </w:r>
      <w:proofErr w:type="gramStart"/>
      <w:r w:rsidRPr="0085182E">
        <w:rPr>
          <w:rFonts w:ascii="Calibri" w:hAnsi="Calibri" w:cs="Calibri"/>
          <w:sz w:val="24"/>
          <w:szCs w:val="24"/>
        </w:rPr>
        <w:t>e  encargos</w:t>
      </w:r>
      <w:proofErr w:type="gramEnd"/>
      <w:r w:rsidRPr="0085182E">
        <w:rPr>
          <w:rFonts w:ascii="Calibri" w:hAnsi="Calibri" w:cs="Calibri"/>
          <w:sz w:val="24"/>
          <w:szCs w:val="24"/>
        </w:rPr>
        <w:t xml:space="preserve"> sociais, obrigações trabalhistas, previdenciárias, fiscais e comerciais, assim como despesas com transportes e deslocamentos e outras quaisquer que incidam sobre a contratação.</w:t>
      </w:r>
    </w:p>
    <w:p w14:paraId="7CFCD76D" w14:textId="77777777" w:rsidR="000F69B3" w:rsidRPr="0085182E" w:rsidRDefault="000F69B3" w:rsidP="000F69B3">
      <w:pPr>
        <w:overflowPunct w:val="0"/>
        <w:autoSpaceDE w:val="0"/>
        <w:autoSpaceDN w:val="0"/>
        <w:adjustRightInd w:val="0"/>
        <w:spacing w:before="100" w:beforeAutospacing="1" w:after="100" w:afterAutospacing="1"/>
        <w:jc w:val="both"/>
        <w:textAlignment w:val="baseline"/>
        <w:rPr>
          <w:rFonts w:ascii="Calibri" w:hAnsi="Calibri" w:cs="Calibri"/>
          <w:sz w:val="24"/>
          <w:szCs w:val="24"/>
        </w:rPr>
      </w:pPr>
    </w:p>
    <w:p w14:paraId="0AE171C7" w14:textId="77777777" w:rsidR="000F69B3" w:rsidRPr="0085182E" w:rsidRDefault="000F69B3" w:rsidP="000F69B3">
      <w:pPr>
        <w:overflowPunct w:val="0"/>
        <w:autoSpaceDE w:val="0"/>
        <w:autoSpaceDN w:val="0"/>
        <w:adjustRightInd w:val="0"/>
        <w:spacing w:before="100" w:beforeAutospacing="1" w:after="100" w:afterAutospacing="1"/>
        <w:jc w:val="center"/>
        <w:textAlignment w:val="baseline"/>
        <w:rPr>
          <w:rFonts w:ascii="Calibri" w:hAnsi="Calibri" w:cs="Calibri"/>
          <w:b/>
          <w:bCs/>
          <w:sz w:val="24"/>
          <w:szCs w:val="24"/>
        </w:rPr>
      </w:pPr>
      <w:r w:rsidRPr="0085182E">
        <w:rPr>
          <w:rFonts w:ascii="Calibri" w:hAnsi="Calibri" w:cs="Calibri"/>
          <w:b/>
          <w:bCs/>
          <w:sz w:val="24"/>
          <w:szCs w:val="24"/>
        </w:rPr>
        <w:t>VALIDADE DA PROPOSTA COMERCIAL</w:t>
      </w:r>
    </w:p>
    <w:p w14:paraId="05D6A402" w14:textId="77777777" w:rsidR="000F69B3" w:rsidRPr="0085182E" w:rsidRDefault="000F69B3" w:rsidP="000F69B3">
      <w:pPr>
        <w:overflowPunct w:val="0"/>
        <w:autoSpaceDE w:val="0"/>
        <w:autoSpaceDN w:val="0"/>
        <w:adjustRightInd w:val="0"/>
        <w:spacing w:before="100" w:beforeAutospacing="1" w:after="100" w:afterAutospacing="1"/>
        <w:jc w:val="both"/>
        <w:textAlignment w:val="baseline"/>
        <w:rPr>
          <w:rFonts w:ascii="Calibri" w:hAnsi="Calibri" w:cs="Calibri"/>
          <w:sz w:val="24"/>
          <w:szCs w:val="24"/>
        </w:rPr>
      </w:pPr>
      <w:r w:rsidRPr="0085182E">
        <w:rPr>
          <w:rFonts w:ascii="Calibri" w:hAnsi="Calibri" w:cs="Calibri"/>
          <w:sz w:val="24"/>
          <w:szCs w:val="24"/>
        </w:rPr>
        <w:t>De no mínimo, 60 (sessenta) dias contados a partir da data da sessão pública do Pregão.</w:t>
      </w:r>
    </w:p>
    <w:p w14:paraId="165E837F" w14:textId="77777777" w:rsidR="000F69B3" w:rsidRPr="0085182E" w:rsidRDefault="000F69B3" w:rsidP="000F69B3">
      <w:pPr>
        <w:overflowPunct w:val="0"/>
        <w:autoSpaceDE w:val="0"/>
        <w:autoSpaceDN w:val="0"/>
        <w:adjustRightInd w:val="0"/>
        <w:spacing w:before="100" w:beforeAutospacing="1" w:after="100" w:afterAutospacing="1"/>
        <w:jc w:val="center"/>
        <w:textAlignment w:val="baseline"/>
        <w:rPr>
          <w:rFonts w:ascii="Calibri" w:hAnsi="Calibri" w:cs="Calibri"/>
          <w:b/>
          <w:bCs/>
          <w:sz w:val="24"/>
          <w:szCs w:val="24"/>
        </w:rPr>
      </w:pPr>
      <w:r w:rsidRPr="0085182E">
        <w:rPr>
          <w:rFonts w:ascii="Calibri" w:hAnsi="Calibri" w:cs="Calibri"/>
          <w:b/>
          <w:bCs/>
          <w:sz w:val="24"/>
          <w:szCs w:val="24"/>
        </w:rPr>
        <w:t>LOCAL E DATA</w:t>
      </w:r>
    </w:p>
    <w:p w14:paraId="42E75D67" w14:textId="77777777" w:rsidR="000F69B3" w:rsidRPr="0085182E" w:rsidRDefault="000F69B3" w:rsidP="000F69B3">
      <w:pPr>
        <w:overflowPunct w:val="0"/>
        <w:autoSpaceDE w:val="0"/>
        <w:autoSpaceDN w:val="0"/>
        <w:adjustRightInd w:val="0"/>
        <w:spacing w:before="100" w:beforeAutospacing="1" w:after="100" w:afterAutospacing="1"/>
        <w:textAlignment w:val="baseline"/>
        <w:rPr>
          <w:rFonts w:ascii="Calibri" w:hAnsi="Calibri" w:cs="Calibri"/>
          <w:b/>
          <w:bCs/>
          <w:sz w:val="24"/>
          <w:szCs w:val="24"/>
        </w:rPr>
      </w:pPr>
      <w:r w:rsidRPr="0085182E">
        <w:rPr>
          <w:rFonts w:ascii="Calibri" w:hAnsi="Calibri" w:cs="Calibri"/>
          <w:b/>
          <w:bCs/>
          <w:sz w:val="24"/>
          <w:szCs w:val="24"/>
        </w:rPr>
        <w:t>NOME E ASSINATURA DO REPRESENTANTE DA EMPRESA</w:t>
      </w:r>
    </w:p>
    <w:p w14:paraId="40F71016" w14:textId="77777777" w:rsidR="000F69B3" w:rsidRPr="0085182E" w:rsidRDefault="000F69B3" w:rsidP="000F69B3">
      <w:pPr>
        <w:overflowPunct w:val="0"/>
        <w:autoSpaceDE w:val="0"/>
        <w:autoSpaceDN w:val="0"/>
        <w:adjustRightInd w:val="0"/>
        <w:spacing w:before="100" w:beforeAutospacing="1" w:after="100" w:afterAutospacing="1"/>
        <w:textAlignment w:val="baseline"/>
        <w:rPr>
          <w:rFonts w:ascii="Calibri" w:hAnsi="Calibri" w:cs="Calibri"/>
          <w:b/>
          <w:bCs/>
          <w:sz w:val="24"/>
          <w:szCs w:val="24"/>
        </w:rPr>
      </w:pPr>
    </w:p>
    <w:p w14:paraId="6130E366" w14:textId="77777777" w:rsidR="000F69B3" w:rsidRPr="0085182E" w:rsidRDefault="000F69B3" w:rsidP="000F69B3">
      <w:pPr>
        <w:overflowPunct w:val="0"/>
        <w:autoSpaceDE w:val="0"/>
        <w:autoSpaceDN w:val="0"/>
        <w:adjustRightInd w:val="0"/>
        <w:spacing w:before="100" w:beforeAutospacing="1" w:after="100" w:afterAutospacing="1"/>
        <w:textAlignment w:val="baseline"/>
        <w:rPr>
          <w:rFonts w:ascii="Calibri" w:hAnsi="Calibri" w:cs="Calibri"/>
          <w:b/>
          <w:bCs/>
          <w:sz w:val="24"/>
          <w:szCs w:val="24"/>
        </w:rPr>
      </w:pPr>
    </w:p>
    <w:p w14:paraId="2B909DDE" w14:textId="77777777" w:rsidR="000F69B3" w:rsidRPr="0085182E" w:rsidRDefault="000F69B3" w:rsidP="000F69B3">
      <w:pPr>
        <w:overflowPunct w:val="0"/>
        <w:autoSpaceDE w:val="0"/>
        <w:autoSpaceDN w:val="0"/>
        <w:adjustRightInd w:val="0"/>
        <w:spacing w:before="100" w:beforeAutospacing="1" w:after="100" w:afterAutospacing="1"/>
        <w:textAlignment w:val="baseline"/>
        <w:rPr>
          <w:rFonts w:ascii="Calibri" w:hAnsi="Calibri" w:cs="Calibri"/>
          <w:b/>
          <w:bCs/>
          <w:sz w:val="24"/>
          <w:szCs w:val="24"/>
        </w:rPr>
      </w:pPr>
    </w:p>
    <w:p w14:paraId="66051102" w14:textId="77777777" w:rsidR="000F69B3" w:rsidRPr="0085182E" w:rsidRDefault="000F69B3" w:rsidP="000F69B3">
      <w:pPr>
        <w:overflowPunct w:val="0"/>
        <w:autoSpaceDE w:val="0"/>
        <w:autoSpaceDN w:val="0"/>
        <w:adjustRightInd w:val="0"/>
        <w:spacing w:before="100" w:beforeAutospacing="1" w:after="100" w:afterAutospacing="1"/>
        <w:textAlignment w:val="baseline"/>
        <w:rPr>
          <w:rFonts w:ascii="Calibri" w:hAnsi="Calibri" w:cs="Calibri"/>
          <w:b/>
          <w:bCs/>
          <w:sz w:val="24"/>
          <w:szCs w:val="24"/>
        </w:rPr>
      </w:pPr>
    </w:p>
    <w:p w14:paraId="6B6A5EE1" w14:textId="77777777" w:rsidR="000F69B3" w:rsidRPr="0085182E" w:rsidRDefault="000F69B3" w:rsidP="000F69B3">
      <w:pPr>
        <w:overflowPunct w:val="0"/>
        <w:autoSpaceDE w:val="0"/>
        <w:autoSpaceDN w:val="0"/>
        <w:adjustRightInd w:val="0"/>
        <w:spacing w:before="100" w:beforeAutospacing="1" w:after="100" w:afterAutospacing="1"/>
        <w:jc w:val="right"/>
        <w:textAlignment w:val="baseline"/>
        <w:rPr>
          <w:rFonts w:ascii="Calibri" w:hAnsi="Calibri" w:cs="Calibri"/>
          <w:b/>
          <w:bCs/>
          <w:sz w:val="24"/>
          <w:szCs w:val="24"/>
        </w:rPr>
      </w:pPr>
      <w:r w:rsidRPr="0085182E">
        <w:rPr>
          <w:rFonts w:ascii="Calibri" w:hAnsi="Calibri" w:cs="Calibri"/>
          <w:b/>
          <w:bCs/>
          <w:sz w:val="24"/>
          <w:szCs w:val="24"/>
        </w:rPr>
        <w:t>OBS: A INTERPOSIÇÃO DO RECURSO SUSPENDE O</w:t>
      </w:r>
    </w:p>
    <w:p w14:paraId="6AC6BFD1" w14:textId="77777777" w:rsidR="000F69B3" w:rsidRPr="0085182E" w:rsidRDefault="000F69B3" w:rsidP="000F69B3">
      <w:pPr>
        <w:overflowPunct w:val="0"/>
        <w:autoSpaceDE w:val="0"/>
        <w:autoSpaceDN w:val="0"/>
        <w:adjustRightInd w:val="0"/>
        <w:spacing w:before="100" w:beforeAutospacing="1" w:after="100" w:afterAutospacing="1"/>
        <w:jc w:val="right"/>
        <w:textAlignment w:val="baseline"/>
        <w:rPr>
          <w:rFonts w:ascii="Calibri" w:hAnsi="Calibri" w:cs="Calibri"/>
          <w:b/>
          <w:bCs/>
          <w:sz w:val="24"/>
          <w:szCs w:val="24"/>
        </w:rPr>
      </w:pPr>
      <w:r w:rsidRPr="0085182E">
        <w:rPr>
          <w:rFonts w:ascii="Calibri" w:hAnsi="Calibri" w:cs="Calibri"/>
          <w:b/>
          <w:bCs/>
          <w:sz w:val="24"/>
          <w:szCs w:val="24"/>
        </w:rPr>
        <w:t>PRAZO DE VALIDADE DA PROPOSTA ATÉ DECISÃO</w:t>
      </w:r>
    </w:p>
    <w:p w14:paraId="65B9AC49" w14:textId="77777777" w:rsidR="000F69B3" w:rsidRDefault="000F69B3" w:rsidP="000F69B3">
      <w:pPr>
        <w:spacing w:line="259" w:lineRule="auto"/>
        <w:ind w:left="42"/>
        <w:jc w:val="center"/>
        <w:rPr>
          <w:rFonts w:ascii="Calibri" w:hAnsi="Calibri" w:cs="Calibri"/>
          <w:sz w:val="24"/>
          <w:szCs w:val="24"/>
        </w:rPr>
      </w:pPr>
    </w:p>
    <w:p w14:paraId="1F1353FF" w14:textId="77777777" w:rsidR="000F69B3" w:rsidRDefault="000F69B3" w:rsidP="000F69B3">
      <w:pPr>
        <w:spacing w:line="259" w:lineRule="auto"/>
        <w:ind w:left="42"/>
        <w:jc w:val="center"/>
        <w:rPr>
          <w:rFonts w:ascii="Calibri" w:hAnsi="Calibri" w:cs="Calibri"/>
          <w:sz w:val="24"/>
          <w:szCs w:val="24"/>
        </w:rPr>
      </w:pPr>
    </w:p>
    <w:p w14:paraId="438A318E" w14:textId="77777777" w:rsidR="000F69B3" w:rsidRDefault="000F69B3" w:rsidP="000F69B3">
      <w:pPr>
        <w:spacing w:line="259" w:lineRule="auto"/>
        <w:ind w:left="42"/>
        <w:jc w:val="center"/>
        <w:rPr>
          <w:rFonts w:ascii="Calibri" w:hAnsi="Calibri" w:cs="Calibri"/>
          <w:sz w:val="24"/>
          <w:szCs w:val="24"/>
        </w:rPr>
      </w:pPr>
    </w:p>
    <w:p w14:paraId="279BFF36" w14:textId="77777777" w:rsidR="000F69B3" w:rsidRDefault="000F69B3" w:rsidP="000F69B3">
      <w:pPr>
        <w:spacing w:line="259" w:lineRule="auto"/>
        <w:ind w:left="42"/>
        <w:jc w:val="center"/>
        <w:rPr>
          <w:rFonts w:ascii="Calibri" w:hAnsi="Calibri" w:cs="Calibri"/>
          <w:sz w:val="24"/>
          <w:szCs w:val="24"/>
        </w:rPr>
      </w:pPr>
    </w:p>
    <w:p w14:paraId="269A804D" w14:textId="77777777" w:rsidR="000F69B3" w:rsidRDefault="000F69B3" w:rsidP="000F69B3">
      <w:pPr>
        <w:spacing w:line="259" w:lineRule="auto"/>
        <w:ind w:left="42"/>
        <w:jc w:val="center"/>
        <w:rPr>
          <w:rFonts w:ascii="Calibri" w:hAnsi="Calibri" w:cs="Calibri"/>
          <w:sz w:val="24"/>
          <w:szCs w:val="24"/>
        </w:rPr>
      </w:pPr>
    </w:p>
    <w:p w14:paraId="1038E0F8" w14:textId="77777777" w:rsidR="000F69B3" w:rsidRDefault="000F69B3" w:rsidP="000F69B3">
      <w:pPr>
        <w:spacing w:line="259" w:lineRule="auto"/>
        <w:ind w:left="42"/>
        <w:jc w:val="center"/>
        <w:rPr>
          <w:rFonts w:ascii="Calibri" w:hAnsi="Calibri" w:cs="Calibri"/>
          <w:sz w:val="24"/>
          <w:szCs w:val="24"/>
        </w:rPr>
      </w:pPr>
    </w:p>
    <w:p w14:paraId="711B3925" w14:textId="77777777" w:rsidR="000F69B3" w:rsidRDefault="000F69B3" w:rsidP="000F69B3">
      <w:pPr>
        <w:spacing w:line="259" w:lineRule="auto"/>
        <w:ind w:left="42"/>
        <w:jc w:val="center"/>
        <w:rPr>
          <w:rFonts w:ascii="Calibri" w:hAnsi="Calibri" w:cs="Calibri"/>
          <w:sz w:val="24"/>
          <w:szCs w:val="24"/>
        </w:rPr>
      </w:pPr>
    </w:p>
    <w:p w14:paraId="3C6C4357" w14:textId="77777777" w:rsidR="000F69B3" w:rsidRDefault="000F69B3" w:rsidP="000F69B3">
      <w:pPr>
        <w:spacing w:line="259" w:lineRule="auto"/>
        <w:ind w:left="42"/>
        <w:jc w:val="center"/>
        <w:rPr>
          <w:rFonts w:ascii="Calibri" w:hAnsi="Calibri" w:cs="Calibri"/>
          <w:sz w:val="24"/>
          <w:szCs w:val="24"/>
        </w:rPr>
      </w:pPr>
    </w:p>
    <w:p w14:paraId="20604709" w14:textId="77777777" w:rsidR="000F69B3" w:rsidRDefault="000F69B3" w:rsidP="000F69B3">
      <w:pPr>
        <w:spacing w:line="259" w:lineRule="auto"/>
        <w:ind w:left="42"/>
        <w:jc w:val="center"/>
        <w:rPr>
          <w:rFonts w:ascii="Calibri" w:hAnsi="Calibri" w:cs="Calibri"/>
          <w:sz w:val="24"/>
          <w:szCs w:val="24"/>
        </w:rPr>
      </w:pPr>
    </w:p>
    <w:p w14:paraId="2891E35C" w14:textId="77777777" w:rsidR="000F69B3" w:rsidRDefault="000F69B3" w:rsidP="000F69B3">
      <w:pPr>
        <w:spacing w:line="259" w:lineRule="auto"/>
        <w:ind w:left="42"/>
        <w:jc w:val="center"/>
        <w:rPr>
          <w:rFonts w:ascii="Calibri" w:hAnsi="Calibri" w:cs="Calibri"/>
          <w:sz w:val="24"/>
          <w:szCs w:val="24"/>
        </w:rPr>
      </w:pPr>
    </w:p>
    <w:p w14:paraId="7FCC1802" w14:textId="77777777" w:rsidR="000F69B3" w:rsidRDefault="000F69B3" w:rsidP="000F69B3">
      <w:pPr>
        <w:spacing w:line="259" w:lineRule="auto"/>
        <w:ind w:left="42"/>
        <w:jc w:val="center"/>
        <w:rPr>
          <w:rFonts w:ascii="Calibri" w:hAnsi="Calibri" w:cs="Calibri"/>
          <w:sz w:val="24"/>
          <w:szCs w:val="24"/>
        </w:rPr>
      </w:pPr>
    </w:p>
    <w:p w14:paraId="53C211E4" w14:textId="77777777" w:rsidR="000F69B3" w:rsidRDefault="000F69B3" w:rsidP="000F69B3">
      <w:pPr>
        <w:spacing w:line="259" w:lineRule="auto"/>
        <w:ind w:left="42"/>
        <w:jc w:val="center"/>
        <w:rPr>
          <w:rFonts w:ascii="Calibri" w:hAnsi="Calibri" w:cs="Calibri"/>
          <w:sz w:val="24"/>
          <w:szCs w:val="24"/>
        </w:rPr>
      </w:pPr>
    </w:p>
    <w:p w14:paraId="573539C2" w14:textId="77777777" w:rsidR="000F69B3" w:rsidRDefault="000F69B3" w:rsidP="000F69B3">
      <w:pPr>
        <w:spacing w:line="259" w:lineRule="auto"/>
        <w:ind w:left="42"/>
        <w:jc w:val="center"/>
        <w:rPr>
          <w:rFonts w:ascii="Calibri" w:hAnsi="Calibri" w:cs="Calibri"/>
          <w:sz w:val="24"/>
          <w:szCs w:val="24"/>
        </w:rPr>
      </w:pPr>
    </w:p>
    <w:p w14:paraId="2FF5B0D4" w14:textId="77777777" w:rsidR="000F69B3" w:rsidRDefault="000F69B3" w:rsidP="000F69B3">
      <w:pPr>
        <w:spacing w:line="259" w:lineRule="auto"/>
        <w:ind w:left="42"/>
        <w:jc w:val="center"/>
        <w:rPr>
          <w:rFonts w:ascii="Calibri" w:hAnsi="Calibri" w:cs="Calibri"/>
          <w:sz w:val="24"/>
          <w:szCs w:val="24"/>
        </w:rPr>
      </w:pPr>
    </w:p>
    <w:p w14:paraId="7F8D7753" w14:textId="77777777" w:rsidR="000F69B3" w:rsidRDefault="000F69B3" w:rsidP="000F69B3">
      <w:pPr>
        <w:spacing w:line="259" w:lineRule="auto"/>
        <w:ind w:left="42"/>
        <w:jc w:val="center"/>
        <w:rPr>
          <w:rFonts w:ascii="Calibri" w:hAnsi="Calibri" w:cs="Calibri"/>
          <w:sz w:val="24"/>
          <w:szCs w:val="24"/>
        </w:rPr>
      </w:pPr>
    </w:p>
    <w:p w14:paraId="7127A1D6" w14:textId="77777777" w:rsidR="000F69B3" w:rsidRDefault="000F69B3" w:rsidP="000F69B3">
      <w:pPr>
        <w:spacing w:line="259" w:lineRule="auto"/>
        <w:ind w:left="42"/>
        <w:jc w:val="center"/>
        <w:rPr>
          <w:rFonts w:ascii="Calibri" w:hAnsi="Calibri" w:cs="Calibri"/>
          <w:sz w:val="24"/>
          <w:szCs w:val="24"/>
        </w:rPr>
      </w:pPr>
    </w:p>
    <w:p w14:paraId="18788428" w14:textId="77777777" w:rsidR="000F69B3" w:rsidRDefault="000F69B3" w:rsidP="000F69B3">
      <w:pPr>
        <w:spacing w:line="259" w:lineRule="auto"/>
        <w:ind w:left="42"/>
        <w:jc w:val="center"/>
        <w:rPr>
          <w:rFonts w:ascii="Calibri" w:hAnsi="Calibri" w:cs="Calibri"/>
          <w:sz w:val="24"/>
          <w:szCs w:val="24"/>
        </w:rPr>
      </w:pPr>
    </w:p>
    <w:p w14:paraId="6272BE48" w14:textId="77777777" w:rsidR="000F69B3" w:rsidRDefault="000F69B3" w:rsidP="000F69B3">
      <w:pPr>
        <w:spacing w:line="259" w:lineRule="auto"/>
        <w:ind w:left="42"/>
        <w:jc w:val="center"/>
        <w:rPr>
          <w:rFonts w:ascii="Calibri" w:hAnsi="Calibri" w:cs="Calibri"/>
          <w:sz w:val="24"/>
          <w:szCs w:val="24"/>
        </w:rPr>
      </w:pPr>
    </w:p>
    <w:p w14:paraId="66FAC27F" w14:textId="77777777" w:rsidR="000F69B3" w:rsidRDefault="000F69B3" w:rsidP="000F69B3">
      <w:pPr>
        <w:spacing w:line="259" w:lineRule="auto"/>
        <w:ind w:left="42"/>
        <w:jc w:val="center"/>
        <w:rPr>
          <w:rFonts w:ascii="Calibri" w:hAnsi="Calibri" w:cs="Calibri"/>
          <w:sz w:val="24"/>
          <w:szCs w:val="24"/>
        </w:rPr>
      </w:pPr>
    </w:p>
    <w:p w14:paraId="3D046305" w14:textId="77777777" w:rsidR="000F69B3" w:rsidRDefault="000F69B3" w:rsidP="000F69B3">
      <w:pPr>
        <w:spacing w:line="259" w:lineRule="auto"/>
        <w:ind w:left="42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</w:p>
    <w:p w14:paraId="6C578B55" w14:textId="77777777" w:rsidR="000F69B3" w:rsidRDefault="000F69B3" w:rsidP="000F69B3">
      <w:pPr>
        <w:spacing w:line="259" w:lineRule="auto"/>
        <w:ind w:left="42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</w:p>
    <w:p w14:paraId="758937E2" w14:textId="77777777" w:rsidR="000F69B3" w:rsidRDefault="000F69B3" w:rsidP="000F69B3">
      <w:pPr>
        <w:spacing w:line="259" w:lineRule="auto"/>
        <w:ind w:left="42"/>
        <w:jc w:val="center"/>
        <w:rPr>
          <w:rFonts w:ascii="Calibri" w:hAnsi="Calibri" w:cs="Calibri"/>
          <w:sz w:val="24"/>
          <w:szCs w:val="24"/>
        </w:rPr>
      </w:pPr>
    </w:p>
    <w:p w14:paraId="2C31CA9F" w14:textId="77777777" w:rsidR="000F69B3" w:rsidRDefault="000F69B3" w:rsidP="000F69B3">
      <w:pPr>
        <w:spacing w:line="259" w:lineRule="auto"/>
        <w:ind w:left="42"/>
        <w:jc w:val="center"/>
        <w:rPr>
          <w:rFonts w:ascii="Calibri" w:hAnsi="Calibri" w:cs="Calibri"/>
          <w:sz w:val="24"/>
          <w:szCs w:val="24"/>
        </w:rPr>
      </w:pPr>
    </w:p>
    <w:p w14:paraId="487B630B" w14:textId="77777777" w:rsidR="00B56345" w:rsidRPr="00105FCE" w:rsidRDefault="00B56345" w:rsidP="00105FCE"/>
    <w:sectPr w:rsidR="00B56345" w:rsidRPr="00105FCE" w:rsidSect="008E3C81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1985" w:right="709" w:bottom="851" w:left="1418" w:header="510" w:footer="1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66A0A" w14:textId="77777777" w:rsidR="00A81D4A" w:rsidRDefault="00A81D4A">
      <w:r>
        <w:separator/>
      </w:r>
    </w:p>
  </w:endnote>
  <w:endnote w:type="continuationSeparator" w:id="0">
    <w:p w14:paraId="46F33D16" w14:textId="77777777" w:rsidR="00A81D4A" w:rsidRDefault="00A81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G Mincho Light J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48D0C" w14:textId="77777777" w:rsidR="0060711F" w:rsidRDefault="0060711F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9F3CC8B" w14:textId="77777777" w:rsidR="0060711F" w:rsidRDefault="0060711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77424" w14:textId="77777777" w:rsidR="0060711F" w:rsidRDefault="0060711F">
    <w:pPr>
      <w:pStyle w:val="Rodap"/>
      <w:jc w:val="center"/>
    </w:pPr>
    <w:r>
      <w:fldChar w:fldCharType="begin"/>
    </w:r>
    <w:r>
      <w:instrText>PAGE   \* MERGEFORMAT</w:instrText>
    </w:r>
    <w:r>
      <w:fldChar w:fldCharType="separate"/>
    </w:r>
    <w:r w:rsidR="00DD7573">
      <w:rPr>
        <w:noProof/>
      </w:rPr>
      <w:t>2</w:t>
    </w:r>
    <w:r>
      <w:fldChar w:fldCharType="end"/>
    </w:r>
  </w:p>
  <w:p w14:paraId="341F6D1C" w14:textId="77777777" w:rsidR="0060711F" w:rsidRDefault="0060711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7FA59" w14:textId="77777777" w:rsidR="00A81D4A" w:rsidRDefault="00A81D4A">
      <w:r>
        <w:separator/>
      </w:r>
    </w:p>
  </w:footnote>
  <w:footnote w:type="continuationSeparator" w:id="0">
    <w:p w14:paraId="176922AE" w14:textId="77777777" w:rsidR="00A81D4A" w:rsidRDefault="00A81D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90E33" w14:textId="77777777" w:rsidR="0060711F" w:rsidRDefault="0060711F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3AA27C17" w14:textId="77777777" w:rsidR="0060711F" w:rsidRDefault="0060711F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86C1A" w14:textId="4B7412E4" w:rsidR="0060711F" w:rsidRDefault="002C2E37">
    <w:pPr>
      <w:pStyle w:val="Cabealho"/>
      <w:rPr>
        <w:sz w:val="22"/>
      </w:rPr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1A93C7A9" wp14:editId="6949B365">
              <wp:simplePos x="0" y="0"/>
              <wp:positionH relativeFrom="column">
                <wp:posOffset>-1357630</wp:posOffset>
              </wp:positionH>
              <wp:positionV relativeFrom="paragraph">
                <wp:posOffset>-206375</wp:posOffset>
              </wp:positionV>
              <wp:extent cx="8113395" cy="914400"/>
              <wp:effectExtent l="0" t="0" r="0" b="0"/>
              <wp:wrapNone/>
              <wp:docPr id="1269721866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3395" cy="914400"/>
                        <a:chOff x="-639" y="751"/>
                        <a:chExt cx="12777" cy="1440"/>
                      </a:xfrm>
                    </wpg:grpSpPr>
                    <wps:wsp>
                      <wps:cNvPr id="890772143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2781" y="931"/>
                          <a:ext cx="8496" cy="1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57F1" w14:textId="77777777" w:rsidR="0060711F" w:rsidRDefault="0060711F" w:rsidP="009E6F7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PREFEITURA MUNICIPAL DE QUEVEDOS – RS</w:t>
                            </w:r>
                          </w:p>
                          <w:p w14:paraId="0EBD7F36" w14:textId="77777777" w:rsidR="0060711F" w:rsidRDefault="0060711F" w:rsidP="009E6F7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COMISSÃO DE PREGÃO 2025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Portaria Municipal nº 03, de 07 de janeiro de 2025</w:t>
                            </w:r>
                          </w:p>
                          <w:p w14:paraId="16C5F91C" w14:textId="77777777" w:rsidR="0060711F" w:rsidRDefault="0060711F" w:rsidP="009E6F75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Site de disponibilização do Edital: www.quevedos.rs.gov.br</w:t>
                            </w:r>
                          </w:p>
                          <w:p w14:paraId="43F26D61" w14:textId="77777777" w:rsidR="0060711F" w:rsidRDefault="0060711F" w:rsidP="003C51BE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465B03A5" w14:textId="77777777" w:rsidR="0060711F" w:rsidRDefault="0060711F" w:rsidP="003C51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5616749" name="Line 8"/>
                      <wps:cNvCnPr>
                        <a:cxnSpLocks noChangeShapeType="1"/>
                      </wps:cNvCnPr>
                      <wps:spPr bwMode="auto">
                        <a:xfrm>
                          <a:off x="-639" y="2191"/>
                          <a:ext cx="12777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915287834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1341" y="751"/>
                          <a:ext cx="1258" cy="12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130389" w14:textId="52AEADBB" w:rsidR="0060711F" w:rsidRDefault="002C2E37" w:rsidP="003C51BE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A66912" wp14:editId="2B435F60">
                                  <wp:extent cx="619125" cy="704850"/>
                                  <wp:effectExtent l="0" t="0" r="0" b="0"/>
                                  <wp:docPr id="1" name="Imagem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9125" cy="704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A93C7A9" id="Group 6" o:spid="_x0000_s1026" style="position:absolute;margin-left:-106.9pt;margin-top:-16.25pt;width:638.85pt;height:1in;z-index:251657728" coordorigin="-639,751" coordsize="12777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7" type="#_x0000_t202" style="position:absolute;left:2781;top:931;width:8496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" stroked="f">
                <v:textbox>
                  <w:txbxContent>
                    <w:p w14:paraId="325F57F1" w14:textId="77777777" w:rsidR="0060711F" w:rsidRDefault="0060711F" w:rsidP="009E6F7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PREFEITURA MUNICIPAL DE QUEVEDOS – RS</w:t>
                      </w:r>
                    </w:p>
                    <w:p w14:paraId="0EBD7F36" w14:textId="77777777" w:rsidR="0060711F" w:rsidRDefault="0060711F" w:rsidP="009E6F7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COMISSÃO DE PREGÃO 2025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Portaria Municipal nº 03, de 07 de janeiro de 2025</w:t>
                      </w:r>
                    </w:p>
                    <w:p w14:paraId="16C5F91C" w14:textId="77777777" w:rsidR="0060711F" w:rsidRDefault="0060711F" w:rsidP="009E6F75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Site de disponibilização do Edital: www.quevedos.rs.gov.br</w:t>
                      </w:r>
                    </w:p>
                    <w:p w14:paraId="43F26D61" w14:textId="77777777" w:rsidR="0060711F" w:rsidRDefault="0060711F" w:rsidP="003C51BE">
                      <w:pPr>
                        <w:jc w:val="center"/>
                        <w:rPr>
                          <w:b/>
                        </w:rPr>
                      </w:pPr>
                    </w:p>
                    <w:p w14:paraId="465B03A5" w14:textId="77777777" w:rsidR="0060711F" w:rsidRDefault="0060711F" w:rsidP="003C51BE"/>
                  </w:txbxContent>
                </v:textbox>
              </v:shape>
              <v:line id="Line 8" o:spid="_x0000_s1028" style="position:absolute;visibility:visible;mso-wrap-style:square" from="-639,2191" to="12138,21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"/>
              <v:shape id="Text Box 9" o:spid="_x0000_s1029" type="#_x0000_t202" style="position:absolute;left:1341;top:751;width:1258;height:1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" stroked="f">
                <v:textbox>
                  <w:txbxContent>
                    <w:p w14:paraId="38130389" w14:textId="52AEADBB" w:rsidR="0060711F" w:rsidRDefault="002C2E37" w:rsidP="003C51BE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AA66912" wp14:editId="2B435F60">
                            <wp:extent cx="619125" cy="704850"/>
                            <wp:effectExtent l="0" t="0" r="0" b="0"/>
                            <wp:docPr id="1" name="Imagem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9125" cy="704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04280FBE" w14:textId="77777777" w:rsidR="0060711F" w:rsidRDefault="0060711F">
    <w:pPr>
      <w:pStyle w:val="Cabealho"/>
      <w:rPr>
        <w:sz w:val="22"/>
      </w:rPr>
    </w:pPr>
  </w:p>
  <w:p w14:paraId="0FF0ADE3" w14:textId="77777777" w:rsidR="0060711F" w:rsidRDefault="0060711F">
    <w:pPr>
      <w:pStyle w:val="Cabealho"/>
      <w:rPr>
        <w:sz w:val="22"/>
      </w:rPr>
    </w:pPr>
  </w:p>
  <w:p w14:paraId="1F4BAA58" w14:textId="77777777" w:rsidR="0060711F" w:rsidRDefault="0060711F">
    <w:pPr>
      <w:pStyle w:val="Cabealho"/>
      <w:rPr>
        <w:sz w:val="22"/>
      </w:rPr>
    </w:pPr>
  </w:p>
  <w:p w14:paraId="34D2B362" w14:textId="77777777" w:rsidR="0060711F" w:rsidRDefault="0060711F">
    <w:pPr>
      <w:pStyle w:val="Cabealho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75D3"/>
    <w:multiLevelType w:val="multilevel"/>
    <w:tmpl w:val="C66E1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3D26FB"/>
    <w:multiLevelType w:val="multilevel"/>
    <w:tmpl w:val="57769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EC6F96"/>
    <w:multiLevelType w:val="multilevel"/>
    <w:tmpl w:val="21261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9449C0"/>
    <w:multiLevelType w:val="multilevel"/>
    <w:tmpl w:val="0C00B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C242DB"/>
    <w:multiLevelType w:val="multilevel"/>
    <w:tmpl w:val="16A06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C82F7E"/>
    <w:multiLevelType w:val="multilevel"/>
    <w:tmpl w:val="770EC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F845AA"/>
    <w:multiLevelType w:val="multilevel"/>
    <w:tmpl w:val="AA562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24119A"/>
    <w:multiLevelType w:val="multilevel"/>
    <w:tmpl w:val="D0B2C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5B1354"/>
    <w:multiLevelType w:val="multilevel"/>
    <w:tmpl w:val="59462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5126D5"/>
    <w:multiLevelType w:val="multilevel"/>
    <w:tmpl w:val="D982E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616883"/>
    <w:multiLevelType w:val="multilevel"/>
    <w:tmpl w:val="82D0F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4517101">
    <w:abstractNumId w:val="7"/>
  </w:num>
  <w:num w:numId="2" w16cid:durableId="1586453202">
    <w:abstractNumId w:val="5"/>
  </w:num>
  <w:num w:numId="3" w16cid:durableId="1906796890">
    <w:abstractNumId w:val="4"/>
  </w:num>
  <w:num w:numId="4" w16cid:durableId="2006280577">
    <w:abstractNumId w:val="9"/>
  </w:num>
  <w:num w:numId="5" w16cid:durableId="1523588695">
    <w:abstractNumId w:val="10"/>
  </w:num>
  <w:num w:numId="6" w16cid:durableId="471824232">
    <w:abstractNumId w:val="3"/>
  </w:num>
  <w:num w:numId="7" w16cid:durableId="587428440">
    <w:abstractNumId w:val="1"/>
  </w:num>
  <w:num w:numId="8" w16cid:durableId="1642148203">
    <w:abstractNumId w:val="8"/>
  </w:num>
  <w:num w:numId="9" w16cid:durableId="323095398">
    <w:abstractNumId w:val="6"/>
  </w:num>
  <w:num w:numId="10" w16cid:durableId="195822748">
    <w:abstractNumId w:val="0"/>
  </w:num>
  <w:num w:numId="11" w16cid:durableId="308293065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369"/>
    <w:rsid w:val="000003F3"/>
    <w:rsid w:val="0000095D"/>
    <w:rsid w:val="000018D5"/>
    <w:rsid w:val="00004C16"/>
    <w:rsid w:val="00005679"/>
    <w:rsid w:val="00007AE5"/>
    <w:rsid w:val="00007C7F"/>
    <w:rsid w:val="00010476"/>
    <w:rsid w:val="00015ED4"/>
    <w:rsid w:val="000173BB"/>
    <w:rsid w:val="000222BA"/>
    <w:rsid w:val="000235B9"/>
    <w:rsid w:val="00024E60"/>
    <w:rsid w:val="00025EB3"/>
    <w:rsid w:val="00026823"/>
    <w:rsid w:val="000273AC"/>
    <w:rsid w:val="00030096"/>
    <w:rsid w:val="00032272"/>
    <w:rsid w:val="00032D3C"/>
    <w:rsid w:val="00035CFC"/>
    <w:rsid w:val="000368C2"/>
    <w:rsid w:val="0003704E"/>
    <w:rsid w:val="000378ED"/>
    <w:rsid w:val="00040296"/>
    <w:rsid w:val="00042F69"/>
    <w:rsid w:val="000432DF"/>
    <w:rsid w:val="000470F0"/>
    <w:rsid w:val="00047F50"/>
    <w:rsid w:val="000503EE"/>
    <w:rsid w:val="0005295F"/>
    <w:rsid w:val="000536AC"/>
    <w:rsid w:val="00053F5B"/>
    <w:rsid w:val="00056128"/>
    <w:rsid w:val="00057FF2"/>
    <w:rsid w:val="0006084A"/>
    <w:rsid w:val="000644AA"/>
    <w:rsid w:val="00065738"/>
    <w:rsid w:val="000659DB"/>
    <w:rsid w:val="00066CBF"/>
    <w:rsid w:val="0007085F"/>
    <w:rsid w:val="00071031"/>
    <w:rsid w:val="00074A82"/>
    <w:rsid w:val="00075455"/>
    <w:rsid w:val="00085482"/>
    <w:rsid w:val="00090117"/>
    <w:rsid w:val="00093F14"/>
    <w:rsid w:val="000945BB"/>
    <w:rsid w:val="00095A41"/>
    <w:rsid w:val="000A2D0D"/>
    <w:rsid w:val="000A4E98"/>
    <w:rsid w:val="000A64CB"/>
    <w:rsid w:val="000B071C"/>
    <w:rsid w:val="000B393F"/>
    <w:rsid w:val="000B42FB"/>
    <w:rsid w:val="000B50DD"/>
    <w:rsid w:val="000B6DBD"/>
    <w:rsid w:val="000B771D"/>
    <w:rsid w:val="000C2F97"/>
    <w:rsid w:val="000C6260"/>
    <w:rsid w:val="000D2AF5"/>
    <w:rsid w:val="000D3B6F"/>
    <w:rsid w:val="000D43B7"/>
    <w:rsid w:val="000D4E21"/>
    <w:rsid w:val="000D50AF"/>
    <w:rsid w:val="000D531D"/>
    <w:rsid w:val="000D5BA7"/>
    <w:rsid w:val="000E009C"/>
    <w:rsid w:val="000E03E7"/>
    <w:rsid w:val="000E159A"/>
    <w:rsid w:val="000E2EAB"/>
    <w:rsid w:val="000E2F0E"/>
    <w:rsid w:val="000E48EB"/>
    <w:rsid w:val="000E7134"/>
    <w:rsid w:val="000F4C3C"/>
    <w:rsid w:val="000F4E19"/>
    <w:rsid w:val="000F5ECE"/>
    <w:rsid w:val="000F65F5"/>
    <w:rsid w:val="000F67A0"/>
    <w:rsid w:val="000F69B3"/>
    <w:rsid w:val="000F74B8"/>
    <w:rsid w:val="000F779A"/>
    <w:rsid w:val="0010170E"/>
    <w:rsid w:val="0010237C"/>
    <w:rsid w:val="00104E49"/>
    <w:rsid w:val="001056EC"/>
    <w:rsid w:val="00105D72"/>
    <w:rsid w:val="00105FCE"/>
    <w:rsid w:val="00107BC3"/>
    <w:rsid w:val="00112871"/>
    <w:rsid w:val="00114724"/>
    <w:rsid w:val="00115577"/>
    <w:rsid w:val="00116C5E"/>
    <w:rsid w:val="00116E02"/>
    <w:rsid w:val="00117C24"/>
    <w:rsid w:val="001246D9"/>
    <w:rsid w:val="00126BC4"/>
    <w:rsid w:val="00130C37"/>
    <w:rsid w:val="0013186D"/>
    <w:rsid w:val="00131CEB"/>
    <w:rsid w:val="00131E06"/>
    <w:rsid w:val="001320D0"/>
    <w:rsid w:val="00132795"/>
    <w:rsid w:val="00135848"/>
    <w:rsid w:val="0013616E"/>
    <w:rsid w:val="00137CE9"/>
    <w:rsid w:val="00140D8E"/>
    <w:rsid w:val="001418EE"/>
    <w:rsid w:val="001423CF"/>
    <w:rsid w:val="0014240C"/>
    <w:rsid w:val="0014591D"/>
    <w:rsid w:val="00145B1B"/>
    <w:rsid w:val="0014714F"/>
    <w:rsid w:val="0014776A"/>
    <w:rsid w:val="0015213E"/>
    <w:rsid w:val="00154DCF"/>
    <w:rsid w:val="0015658B"/>
    <w:rsid w:val="00161374"/>
    <w:rsid w:val="001621CC"/>
    <w:rsid w:val="00164E56"/>
    <w:rsid w:val="00165753"/>
    <w:rsid w:val="0017248E"/>
    <w:rsid w:val="00172767"/>
    <w:rsid w:val="0017358D"/>
    <w:rsid w:val="001753DC"/>
    <w:rsid w:val="00177FCF"/>
    <w:rsid w:val="00181565"/>
    <w:rsid w:val="001844B8"/>
    <w:rsid w:val="0018621F"/>
    <w:rsid w:val="001864DA"/>
    <w:rsid w:val="00192810"/>
    <w:rsid w:val="00195B47"/>
    <w:rsid w:val="001A1493"/>
    <w:rsid w:val="001A4B1D"/>
    <w:rsid w:val="001A55CC"/>
    <w:rsid w:val="001A58B7"/>
    <w:rsid w:val="001A5BBA"/>
    <w:rsid w:val="001A6B3F"/>
    <w:rsid w:val="001B012F"/>
    <w:rsid w:val="001B0AFA"/>
    <w:rsid w:val="001B14A5"/>
    <w:rsid w:val="001B3738"/>
    <w:rsid w:val="001B5454"/>
    <w:rsid w:val="001B6774"/>
    <w:rsid w:val="001B6A38"/>
    <w:rsid w:val="001B6A42"/>
    <w:rsid w:val="001B6C04"/>
    <w:rsid w:val="001C05EE"/>
    <w:rsid w:val="001C2B1F"/>
    <w:rsid w:val="001C554E"/>
    <w:rsid w:val="001C7084"/>
    <w:rsid w:val="001C77A7"/>
    <w:rsid w:val="001D00A4"/>
    <w:rsid w:val="001D07F9"/>
    <w:rsid w:val="001D0819"/>
    <w:rsid w:val="001D53C6"/>
    <w:rsid w:val="001D7DB0"/>
    <w:rsid w:val="001E048C"/>
    <w:rsid w:val="001E1E38"/>
    <w:rsid w:val="001E2911"/>
    <w:rsid w:val="001E3382"/>
    <w:rsid w:val="001E35D2"/>
    <w:rsid w:val="001E3ACD"/>
    <w:rsid w:val="001E75D5"/>
    <w:rsid w:val="001F0707"/>
    <w:rsid w:val="001F1198"/>
    <w:rsid w:val="001F1623"/>
    <w:rsid w:val="001F199D"/>
    <w:rsid w:val="001F3352"/>
    <w:rsid w:val="001F517E"/>
    <w:rsid w:val="001F64D8"/>
    <w:rsid w:val="00200480"/>
    <w:rsid w:val="00204118"/>
    <w:rsid w:val="0020419A"/>
    <w:rsid w:val="00205121"/>
    <w:rsid w:val="002077CE"/>
    <w:rsid w:val="0021309E"/>
    <w:rsid w:val="00214F24"/>
    <w:rsid w:val="00215749"/>
    <w:rsid w:val="00215852"/>
    <w:rsid w:val="002160E0"/>
    <w:rsid w:val="0022077D"/>
    <w:rsid w:val="00222570"/>
    <w:rsid w:val="002231FC"/>
    <w:rsid w:val="00225309"/>
    <w:rsid w:val="00225F07"/>
    <w:rsid w:val="0023739C"/>
    <w:rsid w:val="0023777C"/>
    <w:rsid w:val="0023792E"/>
    <w:rsid w:val="00240F12"/>
    <w:rsid w:val="00241D45"/>
    <w:rsid w:val="002434DD"/>
    <w:rsid w:val="00243D77"/>
    <w:rsid w:val="002458BA"/>
    <w:rsid w:val="00246D9F"/>
    <w:rsid w:val="002507A0"/>
    <w:rsid w:val="00250D0D"/>
    <w:rsid w:val="002510C9"/>
    <w:rsid w:val="002574FB"/>
    <w:rsid w:val="0025764F"/>
    <w:rsid w:val="0025788A"/>
    <w:rsid w:val="00260B17"/>
    <w:rsid w:val="0026693C"/>
    <w:rsid w:val="00270D78"/>
    <w:rsid w:val="00270DCD"/>
    <w:rsid w:val="002734C8"/>
    <w:rsid w:val="0027600F"/>
    <w:rsid w:val="0027748C"/>
    <w:rsid w:val="0028008A"/>
    <w:rsid w:val="002812E4"/>
    <w:rsid w:val="002823BF"/>
    <w:rsid w:val="00284108"/>
    <w:rsid w:val="00285C4B"/>
    <w:rsid w:val="00287E80"/>
    <w:rsid w:val="00291870"/>
    <w:rsid w:val="0029375C"/>
    <w:rsid w:val="00294D8F"/>
    <w:rsid w:val="00296BF1"/>
    <w:rsid w:val="00297ECA"/>
    <w:rsid w:val="002A1C89"/>
    <w:rsid w:val="002A4228"/>
    <w:rsid w:val="002A7A00"/>
    <w:rsid w:val="002B01CB"/>
    <w:rsid w:val="002B20B0"/>
    <w:rsid w:val="002B28DD"/>
    <w:rsid w:val="002B2F77"/>
    <w:rsid w:val="002B3283"/>
    <w:rsid w:val="002B66ED"/>
    <w:rsid w:val="002C0E6B"/>
    <w:rsid w:val="002C1CD1"/>
    <w:rsid w:val="002C1E38"/>
    <w:rsid w:val="002C293D"/>
    <w:rsid w:val="002C2E37"/>
    <w:rsid w:val="002C3690"/>
    <w:rsid w:val="002C44AF"/>
    <w:rsid w:val="002C46DC"/>
    <w:rsid w:val="002C60B6"/>
    <w:rsid w:val="002D0488"/>
    <w:rsid w:val="002D0948"/>
    <w:rsid w:val="002D0F79"/>
    <w:rsid w:val="002D1BA2"/>
    <w:rsid w:val="002D238A"/>
    <w:rsid w:val="002D2D9A"/>
    <w:rsid w:val="002D79CF"/>
    <w:rsid w:val="002E5E3F"/>
    <w:rsid w:val="002E7A4C"/>
    <w:rsid w:val="002F0279"/>
    <w:rsid w:val="002F0B1A"/>
    <w:rsid w:val="002F1CED"/>
    <w:rsid w:val="002F3DAE"/>
    <w:rsid w:val="002F41AE"/>
    <w:rsid w:val="002F4C67"/>
    <w:rsid w:val="002F538F"/>
    <w:rsid w:val="002F5BC7"/>
    <w:rsid w:val="002F5C5D"/>
    <w:rsid w:val="0030156C"/>
    <w:rsid w:val="00302093"/>
    <w:rsid w:val="0030478A"/>
    <w:rsid w:val="00305B71"/>
    <w:rsid w:val="0030601A"/>
    <w:rsid w:val="003073AC"/>
    <w:rsid w:val="00313805"/>
    <w:rsid w:val="00314EF4"/>
    <w:rsid w:val="0031610C"/>
    <w:rsid w:val="00316DB5"/>
    <w:rsid w:val="00320C9E"/>
    <w:rsid w:val="003223C4"/>
    <w:rsid w:val="00322A82"/>
    <w:rsid w:val="00324B97"/>
    <w:rsid w:val="00326051"/>
    <w:rsid w:val="00327439"/>
    <w:rsid w:val="00332BAA"/>
    <w:rsid w:val="00333DCC"/>
    <w:rsid w:val="00335607"/>
    <w:rsid w:val="0033566C"/>
    <w:rsid w:val="00335902"/>
    <w:rsid w:val="00336D39"/>
    <w:rsid w:val="00337DAA"/>
    <w:rsid w:val="00343028"/>
    <w:rsid w:val="00346234"/>
    <w:rsid w:val="00347427"/>
    <w:rsid w:val="00353237"/>
    <w:rsid w:val="00360D9A"/>
    <w:rsid w:val="00360FFB"/>
    <w:rsid w:val="003713D7"/>
    <w:rsid w:val="003732BD"/>
    <w:rsid w:val="003736D1"/>
    <w:rsid w:val="003744B7"/>
    <w:rsid w:val="00375675"/>
    <w:rsid w:val="0038761D"/>
    <w:rsid w:val="00390ED6"/>
    <w:rsid w:val="00394BB7"/>
    <w:rsid w:val="0039730B"/>
    <w:rsid w:val="003A1288"/>
    <w:rsid w:val="003A1DE5"/>
    <w:rsid w:val="003A3F76"/>
    <w:rsid w:val="003A3F89"/>
    <w:rsid w:val="003A4A5B"/>
    <w:rsid w:val="003B1755"/>
    <w:rsid w:val="003B18B2"/>
    <w:rsid w:val="003B3D33"/>
    <w:rsid w:val="003B4C99"/>
    <w:rsid w:val="003B6D80"/>
    <w:rsid w:val="003B7F60"/>
    <w:rsid w:val="003C0800"/>
    <w:rsid w:val="003C0B9F"/>
    <w:rsid w:val="003C1E6C"/>
    <w:rsid w:val="003C2BD0"/>
    <w:rsid w:val="003C393B"/>
    <w:rsid w:val="003C4E99"/>
    <w:rsid w:val="003C51BE"/>
    <w:rsid w:val="003C6712"/>
    <w:rsid w:val="003C6EF6"/>
    <w:rsid w:val="003D042C"/>
    <w:rsid w:val="003D15C8"/>
    <w:rsid w:val="003D1884"/>
    <w:rsid w:val="003D56C0"/>
    <w:rsid w:val="003D6011"/>
    <w:rsid w:val="003D6687"/>
    <w:rsid w:val="003D6B1F"/>
    <w:rsid w:val="003E0A34"/>
    <w:rsid w:val="003E1069"/>
    <w:rsid w:val="003E22FA"/>
    <w:rsid w:val="003E3E44"/>
    <w:rsid w:val="003E453C"/>
    <w:rsid w:val="003E49A9"/>
    <w:rsid w:val="003E73EA"/>
    <w:rsid w:val="003F4A09"/>
    <w:rsid w:val="003F62CE"/>
    <w:rsid w:val="004006F2"/>
    <w:rsid w:val="004031EF"/>
    <w:rsid w:val="00404E1A"/>
    <w:rsid w:val="00405214"/>
    <w:rsid w:val="00407C12"/>
    <w:rsid w:val="004110B8"/>
    <w:rsid w:val="00411367"/>
    <w:rsid w:val="00411ED2"/>
    <w:rsid w:val="00413DC1"/>
    <w:rsid w:val="004148F5"/>
    <w:rsid w:val="004175DE"/>
    <w:rsid w:val="00420B49"/>
    <w:rsid w:val="004245EE"/>
    <w:rsid w:val="00425384"/>
    <w:rsid w:val="00433F3E"/>
    <w:rsid w:val="00435A9D"/>
    <w:rsid w:val="00435E17"/>
    <w:rsid w:val="00440C1D"/>
    <w:rsid w:val="00443FA8"/>
    <w:rsid w:val="00445273"/>
    <w:rsid w:val="00445C98"/>
    <w:rsid w:val="00446E0C"/>
    <w:rsid w:val="004475F0"/>
    <w:rsid w:val="004501D8"/>
    <w:rsid w:val="00453FF7"/>
    <w:rsid w:val="004557ED"/>
    <w:rsid w:val="00463E56"/>
    <w:rsid w:val="00465B58"/>
    <w:rsid w:val="00467D1F"/>
    <w:rsid w:val="00475269"/>
    <w:rsid w:val="00486757"/>
    <w:rsid w:val="00486E7F"/>
    <w:rsid w:val="00490874"/>
    <w:rsid w:val="00490BB0"/>
    <w:rsid w:val="00492E1E"/>
    <w:rsid w:val="00492FD0"/>
    <w:rsid w:val="00493AB5"/>
    <w:rsid w:val="00493C21"/>
    <w:rsid w:val="004956C1"/>
    <w:rsid w:val="00495E13"/>
    <w:rsid w:val="00496D7C"/>
    <w:rsid w:val="004A0F27"/>
    <w:rsid w:val="004A2EF9"/>
    <w:rsid w:val="004A3FE0"/>
    <w:rsid w:val="004A56D1"/>
    <w:rsid w:val="004A65D3"/>
    <w:rsid w:val="004A6F50"/>
    <w:rsid w:val="004A79AA"/>
    <w:rsid w:val="004B121A"/>
    <w:rsid w:val="004B1CC0"/>
    <w:rsid w:val="004B27E2"/>
    <w:rsid w:val="004B2CCF"/>
    <w:rsid w:val="004B303E"/>
    <w:rsid w:val="004B3EBC"/>
    <w:rsid w:val="004B5D83"/>
    <w:rsid w:val="004B68C8"/>
    <w:rsid w:val="004B7F3D"/>
    <w:rsid w:val="004C027A"/>
    <w:rsid w:val="004C3DD6"/>
    <w:rsid w:val="004C567C"/>
    <w:rsid w:val="004C6774"/>
    <w:rsid w:val="004D1437"/>
    <w:rsid w:val="004D25A6"/>
    <w:rsid w:val="004D4F2C"/>
    <w:rsid w:val="004E00C0"/>
    <w:rsid w:val="004E0A2E"/>
    <w:rsid w:val="004E5049"/>
    <w:rsid w:val="004F3755"/>
    <w:rsid w:val="004F513E"/>
    <w:rsid w:val="004F51EE"/>
    <w:rsid w:val="004F5A13"/>
    <w:rsid w:val="004F7E56"/>
    <w:rsid w:val="005011C8"/>
    <w:rsid w:val="0050169D"/>
    <w:rsid w:val="00501811"/>
    <w:rsid w:val="00501BF0"/>
    <w:rsid w:val="00502F78"/>
    <w:rsid w:val="00503562"/>
    <w:rsid w:val="0050379F"/>
    <w:rsid w:val="00503EA0"/>
    <w:rsid w:val="0050603B"/>
    <w:rsid w:val="00506C0F"/>
    <w:rsid w:val="00510AD3"/>
    <w:rsid w:val="0051268F"/>
    <w:rsid w:val="005126EC"/>
    <w:rsid w:val="005139C3"/>
    <w:rsid w:val="00514737"/>
    <w:rsid w:val="00517E90"/>
    <w:rsid w:val="00520852"/>
    <w:rsid w:val="00520D64"/>
    <w:rsid w:val="00524C45"/>
    <w:rsid w:val="00524D1D"/>
    <w:rsid w:val="00526C6E"/>
    <w:rsid w:val="0052754D"/>
    <w:rsid w:val="005314AE"/>
    <w:rsid w:val="00534B20"/>
    <w:rsid w:val="005351D0"/>
    <w:rsid w:val="005414C3"/>
    <w:rsid w:val="005416FD"/>
    <w:rsid w:val="00542A72"/>
    <w:rsid w:val="00542E22"/>
    <w:rsid w:val="0054446D"/>
    <w:rsid w:val="0054657B"/>
    <w:rsid w:val="005468FD"/>
    <w:rsid w:val="00550BD0"/>
    <w:rsid w:val="00552AB6"/>
    <w:rsid w:val="005559D7"/>
    <w:rsid w:val="00557434"/>
    <w:rsid w:val="00557BCA"/>
    <w:rsid w:val="0056149E"/>
    <w:rsid w:val="00561B51"/>
    <w:rsid w:val="00561CB6"/>
    <w:rsid w:val="00562DAD"/>
    <w:rsid w:val="00565A2C"/>
    <w:rsid w:val="00565BE6"/>
    <w:rsid w:val="00566560"/>
    <w:rsid w:val="00566F74"/>
    <w:rsid w:val="00567030"/>
    <w:rsid w:val="0057002E"/>
    <w:rsid w:val="00571405"/>
    <w:rsid w:val="00572180"/>
    <w:rsid w:val="005738FF"/>
    <w:rsid w:val="0057702E"/>
    <w:rsid w:val="00577762"/>
    <w:rsid w:val="00577E37"/>
    <w:rsid w:val="00580048"/>
    <w:rsid w:val="00581117"/>
    <w:rsid w:val="005829E8"/>
    <w:rsid w:val="00582AEE"/>
    <w:rsid w:val="00582B43"/>
    <w:rsid w:val="005836B8"/>
    <w:rsid w:val="00584818"/>
    <w:rsid w:val="00584F81"/>
    <w:rsid w:val="005855B8"/>
    <w:rsid w:val="00586D63"/>
    <w:rsid w:val="005901A9"/>
    <w:rsid w:val="0059182C"/>
    <w:rsid w:val="005935A4"/>
    <w:rsid w:val="00595483"/>
    <w:rsid w:val="00595898"/>
    <w:rsid w:val="00595D5D"/>
    <w:rsid w:val="00596D3D"/>
    <w:rsid w:val="005A2390"/>
    <w:rsid w:val="005A2902"/>
    <w:rsid w:val="005A2A57"/>
    <w:rsid w:val="005A2CE5"/>
    <w:rsid w:val="005A4496"/>
    <w:rsid w:val="005A6885"/>
    <w:rsid w:val="005A6E2B"/>
    <w:rsid w:val="005A712B"/>
    <w:rsid w:val="005A7671"/>
    <w:rsid w:val="005A76F2"/>
    <w:rsid w:val="005B2093"/>
    <w:rsid w:val="005B4309"/>
    <w:rsid w:val="005B7144"/>
    <w:rsid w:val="005B7F48"/>
    <w:rsid w:val="005C12F3"/>
    <w:rsid w:val="005C29A8"/>
    <w:rsid w:val="005C3F48"/>
    <w:rsid w:val="005D0DEA"/>
    <w:rsid w:val="005D1428"/>
    <w:rsid w:val="005E07A2"/>
    <w:rsid w:val="005E181D"/>
    <w:rsid w:val="005E3C57"/>
    <w:rsid w:val="005E43F1"/>
    <w:rsid w:val="005E4F41"/>
    <w:rsid w:val="005E5075"/>
    <w:rsid w:val="005E5D8B"/>
    <w:rsid w:val="005E6689"/>
    <w:rsid w:val="005F005A"/>
    <w:rsid w:val="005F2966"/>
    <w:rsid w:val="005F3B57"/>
    <w:rsid w:val="005F3D3D"/>
    <w:rsid w:val="005F62CC"/>
    <w:rsid w:val="0060080D"/>
    <w:rsid w:val="00601CA5"/>
    <w:rsid w:val="00602234"/>
    <w:rsid w:val="006026C6"/>
    <w:rsid w:val="00602A4D"/>
    <w:rsid w:val="00605D23"/>
    <w:rsid w:val="0060601D"/>
    <w:rsid w:val="0060619C"/>
    <w:rsid w:val="0060711F"/>
    <w:rsid w:val="006104BD"/>
    <w:rsid w:val="00610524"/>
    <w:rsid w:val="00615022"/>
    <w:rsid w:val="00620833"/>
    <w:rsid w:val="00621183"/>
    <w:rsid w:val="006219B7"/>
    <w:rsid w:val="00623034"/>
    <w:rsid w:val="0062572D"/>
    <w:rsid w:val="00625B36"/>
    <w:rsid w:val="006266F8"/>
    <w:rsid w:val="00626709"/>
    <w:rsid w:val="00627A70"/>
    <w:rsid w:val="006310A7"/>
    <w:rsid w:val="00640189"/>
    <w:rsid w:val="00641AB4"/>
    <w:rsid w:val="00642B42"/>
    <w:rsid w:val="00643008"/>
    <w:rsid w:val="006432A9"/>
    <w:rsid w:val="00645A09"/>
    <w:rsid w:val="00646D39"/>
    <w:rsid w:val="00647263"/>
    <w:rsid w:val="00650C36"/>
    <w:rsid w:val="0065326E"/>
    <w:rsid w:val="00653614"/>
    <w:rsid w:val="006546D8"/>
    <w:rsid w:val="00654D3A"/>
    <w:rsid w:val="00660FA8"/>
    <w:rsid w:val="00663066"/>
    <w:rsid w:val="006715C2"/>
    <w:rsid w:val="0067192F"/>
    <w:rsid w:val="00673993"/>
    <w:rsid w:val="00675529"/>
    <w:rsid w:val="00681DD3"/>
    <w:rsid w:val="00683593"/>
    <w:rsid w:val="00683F41"/>
    <w:rsid w:val="006876BF"/>
    <w:rsid w:val="006916F1"/>
    <w:rsid w:val="00692308"/>
    <w:rsid w:val="00692988"/>
    <w:rsid w:val="0069349B"/>
    <w:rsid w:val="00696CC6"/>
    <w:rsid w:val="00697EFC"/>
    <w:rsid w:val="006A05FA"/>
    <w:rsid w:val="006A1CD9"/>
    <w:rsid w:val="006A1F3D"/>
    <w:rsid w:val="006A2421"/>
    <w:rsid w:val="006A30E0"/>
    <w:rsid w:val="006A3793"/>
    <w:rsid w:val="006A51C2"/>
    <w:rsid w:val="006A7AAF"/>
    <w:rsid w:val="006B0200"/>
    <w:rsid w:val="006B0FA7"/>
    <w:rsid w:val="006B14BA"/>
    <w:rsid w:val="006B1A76"/>
    <w:rsid w:val="006B28E1"/>
    <w:rsid w:val="006B3B4D"/>
    <w:rsid w:val="006B6449"/>
    <w:rsid w:val="006B6875"/>
    <w:rsid w:val="006B6BB3"/>
    <w:rsid w:val="006C25B4"/>
    <w:rsid w:val="006C2E55"/>
    <w:rsid w:val="006C32EA"/>
    <w:rsid w:val="006C345E"/>
    <w:rsid w:val="006C3E96"/>
    <w:rsid w:val="006C7845"/>
    <w:rsid w:val="006D088F"/>
    <w:rsid w:val="006D1279"/>
    <w:rsid w:val="006D20EA"/>
    <w:rsid w:val="006D3218"/>
    <w:rsid w:val="006E1BBB"/>
    <w:rsid w:val="006E29BF"/>
    <w:rsid w:val="006E37A0"/>
    <w:rsid w:val="006E4751"/>
    <w:rsid w:val="006E7BD1"/>
    <w:rsid w:val="006F2AF1"/>
    <w:rsid w:val="006F2FEB"/>
    <w:rsid w:val="006F3356"/>
    <w:rsid w:val="006F416E"/>
    <w:rsid w:val="006F6755"/>
    <w:rsid w:val="00703BF8"/>
    <w:rsid w:val="00704EFE"/>
    <w:rsid w:val="00705588"/>
    <w:rsid w:val="00705B84"/>
    <w:rsid w:val="00713C63"/>
    <w:rsid w:val="00721E1C"/>
    <w:rsid w:val="00722106"/>
    <w:rsid w:val="0072513B"/>
    <w:rsid w:val="00725A8B"/>
    <w:rsid w:val="00727345"/>
    <w:rsid w:val="00730D8C"/>
    <w:rsid w:val="00731A44"/>
    <w:rsid w:val="007339E4"/>
    <w:rsid w:val="00735B98"/>
    <w:rsid w:val="00741AC0"/>
    <w:rsid w:val="00743766"/>
    <w:rsid w:val="00744351"/>
    <w:rsid w:val="007450CC"/>
    <w:rsid w:val="0074534C"/>
    <w:rsid w:val="00747903"/>
    <w:rsid w:val="007546C6"/>
    <w:rsid w:val="0075561E"/>
    <w:rsid w:val="00760108"/>
    <w:rsid w:val="007612C7"/>
    <w:rsid w:val="00762332"/>
    <w:rsid w:val="00766A8D"/>
    <w:rsid w:val="00766B5F"/>
    <w:rsid w:val="00773595"/>
    <w:rsid w:val="00775801"/>
    <w:rsid w:val="00775F76"/>
    <w:rsid w:val="007762D0"/>
    <w:rsid w:val="007771C3"/>
    <w:rsid w:val="00783259"/>
    <w:rsid w:val="00784E14"/>
    <w:rsid w:val="00786C71"/>
    <w:rsid w:val="00787744"/>
    <w:rsid w:val="007963C2"/>
    <w:rsid w:val="007A04AA"/>
    <w:rsid w:val="007A0747"/>
    <w:rsid w:val="007A51CB"/>
    <w:rsid w:val="007A5BBD"/>
    <w:rsid w:val="007A689D"/>
    <w:rsid w:val="007B2A29"/>
    <w:rsid w:val="007B4273"/>
    <w:rsid w:val="007B4CA7"/>
    <w:rsid w:val="007B5281"/>
    <w:rsid w:val="007B5741"/>
    <w:rsid w:val="007B6B5D"/>
    <w:rsid w:val="007B7ED4"/>
    <w:rsid w:val="007B7F0B"/>
    <w:rsid w:val="007C1700"/>
    <w:rsid w:val="007C190A"/>
    <w:rsid w:val="007C3759"/>
    <w:rsid w:val="007C6387"/>
    <w:rsid w:val="007D12A0"/>
    <w:rsid w:val="007D156C"/>
    <w:rsid w:val="007D27A3"/>
    <w:rsid w:val="007D3B2B"/>
    <w:rsid w:val="007D51F6"/>
    <w:rsid w:val="007E0BC7"/>
    <w:rsid w:val="007E24A4"/>
    <w:rsid w:val="007E305C"/>
    <w:rsid w:val="007E3305"/>
    <w:rsid w:val="007E342F"/>
    <w:rsid w:val="007E361F"/>
    <w:rsid w:val="007E7A54"/>
    <w:rsid w:val="007F1160"/>
    <w:rsid w:val="007F3FCC"/>
    <w:rsid w:val="007F4BA1"/>
    <w:rsid w:val="007F689E"/>
    <w:rsid w:val="007F6D0F"/>
    <w:rsid w:val="00802F5B"/>
    <w:rsid w:val="00806570"/>
    <w:rsid w:val="00807497"/>
    <w:rsid w:val="00810198"/>
    <w:rsid w:val="0081143F"/>
    <w:rsid w:val="008123C1"/>
    <w:rsid w:val="0082028E"/>
    <w:rsid w:val="00820BC8"/>
    <w:rsid w:val="00821B03"/>
    <w:rsid w:val="008233F9"/>
    <w:rsid w:val="0082663B"/>
    <w:rsid w:val="00830FEE"/>
    <w:rsid w:val="008318C8"/>
    <w:rsid w:val="008346B4"/>
    <w:rsid w:val="00834784"/>
    <w:rsid w:val="00834D58"/>
    <w:rsid w:val="00835BAE"/>
    <w:rsid w:val="0083700F"/>
    <w:rsid w:val="008427BD"/>
    <w:rsid w:val="00842CD6"/>
    <w:rsid w:val="00842F04"/>
    <w:rsid w:val="00844364"/>
    <w:rsid w:val="00844489"/>
    <w:rsid w:val="00845209"/>
    <w:rsid w:val="00845806"/>
    <w:rsid w:val="00850395"/>
    <w:rsid w:val="00854133"/>
    <w:rsid w:val="00854A89"/>
    <w:rsid w:val="008556CD"/>
    <w:rsid w:val="008569E9"/>
    <w:rsid w:val="008607B7"/>
    <w:rsid w:val="00862281"/>
    <w:rsid w:val="0086324A"/>
    <w:rsid w:val="00863BFC"/>
    <w:rsid w:val="0086617A"/>
    <w:rsid w:val="008704BD"/>
    <w:rsid w:val="00873B35"/>
    <w:rsid w:val="00874E62"/>
    <w:rsid w:val="0088020D"/>
    <w:rsid w:val="00881753"/>
    <w:rsid w:val="00881E69"/>
    <w:rsid w:val="00883710"/>
    <w:rsid w:val="00884847"/>
    <w:rsid w:val="008857B4"/>
    <w:rsid w:val="00885AFF"/>
    <w:rsid w:val="00890FF8"/>
    <w:rsid w:val="00891D84"/>
    <w:rsid w:val="00892E61"/>
    <w:rsid w:val="00893F79"/>
    <w:rsid w:val="00894AE4"/>
    <w:rsid w:val="00895F74"/>
    <w:rsid w:val="008A111D"/>
    <w:rsid w:val="008A27BE"/>
    <w:rsid w:val="008A41D6"/>
    <w:rsid w:val="008B135D"/>
    <w:rsid w:val="008B1C54"/>
    <w:rsid w:val="008B36C1"/>
    <w:rsid w:val="008B53DD"/>
    <w:rsid w:val="008B6910"/>
    <w:rsid w:val="008B7624"/>
    <w:rsid w:val="008C19F8"/>
    <w:rsid w:val="008C4679"/>
    <w:rsid w:val="008C4A97"/>
    <w:rsid w:val="008C57A9"/>
    <w:rsid w:val="008C5BFA"/>
    <w:rsid w:val="008C5F8C"/>
    <w:rsid w:val="008C6E68"/>
    <w:rsid w:val="008D0F35"/>
    <w:rsid w:val="008D2ADB"/>
    <w:rsid w:val="008D302D"/>
    <w:rsid w:val="008D6AF6"/>
    <w:rsid w:val="008E05D2"/>
    <w:rsid w:val="008E1CAA"/>
    <w:rsid w:val="008E3C81"/>
    <w:rsid w:val="008E4F32"/>
    <w:rsid w:val="008E5B16"/>
    <w:rsid w:val="008E68C5"/>
    <w:rsid w:val="008E7390"/>
    <w:rsid w:val="008F10FE"/>
    <w:rsid w:val="00901791"/>
    <w:rsid w:val="009024EF"/>
    <w:rsid w:val="00903A9F"/>
    <w:rsid w:val="0090639B"/>
    <w:rsid w:val="009076A1"/>
    <w:rsid w:val="009110F4"/>
    <w:rsid w:val="0091210B"/>
    <w:rsid w:val="009148D4"/>
    <w:rsid w:val="00915CAD"/>
    <w:rsid w:val="009235C0"/>
    <w:rsid w:val="00923E5B"/>
    <w:rsid w:val="00923F35"/>
    <w:rsid w:val="00925AA7"/>
    <w:rsid w:val="0093163F"/>
    <w:rsid w:val="00935414"/>
    <w:rsid w:val="0093567C"/>
    <w:rsid w:val="00937276"/>
    <w:rsid w:val="009403A7"/>
    <w:rsid w:val="00941EF6"/>
    <w:rsid w:val="00942832"/>
    <w:rsid w:val="009429D3"/>
    <w:rsid w:val="00943557"/>
    <w:rsid w:val="00943950"/>
    <w:rsid w:val="00943B9D"/>
    <w:rsid w:val="00944CDC"/>
    <w:rsid w:val="00945335"/>
    <w:rsid w:val="00946E30"/>
    <w:rsid w:val="00951EA8"/>
    <w:rsid w:val="00953FE2"/>
    <w:rsid w:val="009562EF"/>
    <w:rsid w:val="00957751"/>
    <w:rsid w:val="0095791C"/>
    <w:rsid w:val="00961D3F"/>
    <w:rsid w:val="00966216"/>
    <w:rsid w:val="009669CD"/>
    <w:rsid w:val="00967054"/>
    <w:rsid w:val="0096727F"/>
    <w:rsid w:val="0097063F"/>
    <w:rsid w:val="00974EEF"/>
    <w:rsid w:val="00977019"/>
    <w:rsid w:val="0098126A"/>
    <w:rsid w:val="009819F5"/>
    <w:rsid w:val="00984C3C"/>
    <w:rsid w:val="00985EC9"/>
    <w:rsid w:val="00993389"/>
    <w:rsid w:val="009933E4"/>
    <w:rsid w:val="00993561"/>
    <w:rsid w:val="009939B4"/>
    <w:rsid w:val="0099690F"/>
    <w:rsid w:val="00997013"/>
    <w:rsid w:val="009A2D0F"/>
    <w:rsid w:val="009A37B8"/>
    <w:rsid w:val="009A69B4"/>
    <w:rsid w:val="009B0659"/>
    <w:rsid w:val="009B174B"/>
    <w:rsid w:val="009B1769"/>
    <w:rsid w:val="009B2511"/>
    <w:rsid w:val="009B392C"/>
    <w:rsid w:val="009B5682"/>
    <w:rsid w:val="009B5CB6"/>
    <w:rsid w:val="009C02A3"/>
    <w:rsid w:val="009C44F4"/>
    <w:rsid w:val="009C73A6"/>
    <w:rsid w:val="009D026C"/>
    <w:rsid w:val="009D0365"/>
    <w:rsid w:val="009D5D37"/>
    <w:rsid w:val="009D6DF1"/>
    <w:rsid w:val="009E2162"/>
    <w:rsid w:val="009E49A0"/>
    <w:rsid w:val="009E4CE5"/>
    <w:rsid w:val="009E64F2"/>
    <w:rsid w:val="009E6F75"/>
    <w:rsid w:val="009F095E"/>
    <w:rsid w:val="009F1B98"/>
    <w:rsid w:val="009F6EAC"/>
    <w:rsid w:val="00A018DD"/>
    <w:rsid w:val="00A02B8D"/>
    <w:rsid w:val="00A03684"/>
    <w:rsid w:val="00A036F9"/>
    <w:rsid w:val="00A040D0"/>
    <w:rsid w:val="00A04C53"/>
    <w:rsid w:val="00A05911"/>
    <w:rsid w:val="00A0713C"/>
    <w:rsid w:val="00A11D17"/>
    <w:rsid w:val="00A1304F"/>
    <w:rsid w:val="00A13EEB"/>
    <w:rsid w:val="00A17944"/>
    <w:rsid w:val="00A17E8F"/>
    <w:rsid w:val="00A21BA1"/>
    <w:rsid w:val="00A24A54"/>
    <w:rsid w:val="00A25010"/>
    <w:rsid w:val="00A31BD1"/>
    <w:rsid w:val="00A33785"/>
    <w:rsid w:val="00A347FE"/>
    <w:rsid w:val="00A34EC1"/>
    <w:rsid w:val="00A3583E"/>
    <w:rsid w:val="00A35BD0"/>
    <w:rsid w:val="00A40090"/>
    <w:rsid w:val="00A40834"/>
    <w:rsid w:val="00A40B0E"/>
    <w:rsid w:val="00A503C6"/>
    <w:rsid w:val="00A50786"/>
    <w:rsid w:val="00A523C5"/>
    <w:rsid w:val="00A530B9"/>
    <w:rsid w:val="00A5591B"/>
    <w:rsid w:val="00A5599F"/>
    <w:rsid w:val="00A55F44"/>
    <w:rsid w:val="00A611F6"/>
    <w:rsid w:val="00A61C64"/>
    <w:rsid w:val="00A636AF"/>
    <w:rsid w:val="00A67910"/>
    <w:rsid w:val="00A7430D"/>
    <w:rsid w:val="00A76193"/>
    <w:rsid w:val="00A81530"/>
    <w:rsid w:val="00A81D4A"/>
    <w:rsid w:val="00A81DAE"/>
    <w:rsid w:val="00A822D1"/>
    <w:rsid w:val="00A82AD0"/>
    <w:rsid w:val="00A843AF"/>
    <w:rsid w:val="00A84B13"/>
    <w:rsid w:val="00A94403"/>
    <w:rsid w:val="00A959CA"/>
    <w:rsid w:val="00A95C04"/>
    <w:rsid w:val="00AA0C2C"/>
    <w:rsid w:val="00AA102A"/>
    <w:rsid w:val="00AA1B55"/>
    <w:rsid w:val="00AA24A6"/>
    <w:rsid w:val="00AA4CBB"/>
    <w:rsid w:val="00AA5097"/>
    <w:rsid w:val="00AA5B3D"/>
    <w:rsid w:val="00AA6786"/>
    <w:rsid w:val="00AB2DC0"/>
    <w:rsid w:val="00AC01B3"/>
    <w:rsid w:val="00AC04B1"/>
    <w:rsid w:val="00AC0D9D"/>
    <w:rsid w:val="00AC269D"/>
    <w:rsid w:val="00AC3C88"/>
    <w:rsid w:val="00AC4525"/>
    <w:rsid w:val="00AC4983"/>
    <w:rsid w:val="00AC4E93"/>
    <w:rsid w:val="00AC5066"/>
    <w:rsid w:val="00AC5BFF"/>
    <w:rsid w:val="00AC5FD0"/>
    <w:rsid w:val="00AC6684"/>
    <w:rsid w:val="00AC7134"/>
    <w:rsid w:val="00AD0E78"/>
    <w:rsid w:val="00AD2E83"/>
    <w:rsid w:val="00AD34AB"/>
    <w:rsid w:val="00AD3DE6"/>
    <w:rsid w:val="00AD56DA"/>
    <w:rsid w:val="00AD5971"/>
    <w:rsid w:val="00AD62E7"/>
    <w:rsid w:val="00AD7E4F"/>
    <w:rsid w:val="00AE0370"/>
    <w:rsid w:val="00AE0AF5"/>
    <w:rsid w:val="00AE1BDA"/>
    <w:rsid w:val="00AE2A50"/>
    <w:rsid w:val="00AE2CBE"/>
    <w:rsid w:val="00AE34B3"/>
    <w:rsid w:val="00AE3DA9"/>
    <w:rsid w:val="00AE4A26"/>
    <w:rsid w:val="00AE6C06"/>
    <w:rsid w:val="00AF197C"/>
    <w:rsid w:val="00AF6C62"/>
    <w:rsid w:val="00B00005"/>
    <w:rsid w:val="00B00B5A"/>
    <w:rsid w:val="00B0525D"/>
    <w:rsid w:val="00B065E6"/>
    <w:rsid w:val="00B07B98"/>
    <w:rsid w:val="00B12B44"/>
    <w:rsid w:val="00B142A5"/>
    <w:rsid w:val="00B211D4"/>
    <w:rsid w:val="00B22A12"/>
    <w:rsid w:val="00B23312"/>
    <w:rsid w:val="00B2350B"/>
    <w:rsid w:val="00B26207"/>
    <w:rsid w:val="00B27D0C"/>
    <w:rsid w:val="00B30CA1"/>
    <w:rsid w:val="00B32B86"/>
    <w:rsid w:val="00B35150"/>
    <w:rsid w:val="00B354F4"/>
    <w:rsid w:val="00B35A2B"/>
    <w:rsid w:val="00B36DFA"/>
    <w:rsid w:val="00B37D61"/>
    <w:rsid w:val="00B41BCA"/>
    <w:rsid w:val="00B43560"/>
    <w:rsid w:val="00B44302"/>
    <w:rsid w:val="00B4658B"/>
    <w:rsid w:val="00B502CA"/>
    <w:rsid w:val="00B51E64"/>
    <w:rsid w:val="00B520C3"/>
    <w:rsid w:val="00B56345"/>
    <w:rsid w:val="00B60369"/>
    <w:rsid w:val="00B63BCF"/>
    <w:rsid w:val="00B6410A"/>
    <w:rsid w:val="00B661CB"/>
    <w:rsid w:val="00B71597"/>
    <w:rsid w:val="00B7181E"/>
    <w:rsid w:val="00B764B0"/>
    <w:rsid w:val="00B76C2C"/>
    <w:rsid w:val="00B76D4C"/>
    <w:rsid w:val="00B7729B"/>
    <w:rsid w:val="00B77F99"/>
    <w:rsid w:val="00B80598"/>
    <w:rsid w:val="00B810C3"/>
    <w:rsid w:val="00B8684D"/>
    <w:rsid w:val="00B9080F"/>
    <w:rsid w:val="00B91063"/>
    <w:rsid w:val="00B9168A"/>
    <w:rsid w:val="00B91F2B"/>
    <w:rsid w:val="00B92A09"/>
    <w:rsid w:val="00B94532"/>
    <w:rsid w:val="00B94E87"/>
    <w:rsid w:val="00B97D38"/>
    <w:rsid w:val="00BA0E33"/>
    <w:rsid w:val="00BA100A"/>
    <w:rsid w:val="00BA2FBA"/>
    <w:rsid w:val="00BA3DEA"/>
    <w:rsid w:val="00BA50C9"/>
    <w:rsid w:val="00BA5376"/>
    <w:rsid w:val="00BA5929"/>
    <w:rsid w:val="00BA60BD"/>
    <w:rsid w:val="00BB11D5"/>
    <w:rsid w:val="00BB1FCE"/>
    <w:rsid w:val="00BB3B32"/>
    <w:rsid w:val="00BB4B18"/>
    <w:rsid w:val="00BB66F8"/>
    <w:rsid w:val="00BC10B5"/>
    <w:rsid w:val="00BC6E67"/>
    <w:rsid w:val="00BD2C2A"/>
    <w:rsid w:val="00BD2F9E"/>
    <w:rsid w:val="00BD366A"/>
    <w:rsid w:val="00BD3D41"/>
    <w:rsid w:val="00BD5AF3"/>
    <w:rsid w:val="00BE02AC"/>
    <w:rsid w:val="00BE03FB"/>
    <w:rsid w:val="00BE16A2"/>
    <w:rsid w:val="00BE1C1B"/>
    <w:rsid w:val="00BE3138"/>
    <w:rsid w:val="00BE3A19"/>
    <w:rsid w:val="00BE68E8"/>
    <w:rsid w:val="00BF0243"/>
    <w:rsid w:val="00BF19BB"/>
    <w:rsid w:val="00BF1E32"/>
    <w:rsid w:val="00BF70A5"/>
    <w:rsid w:val="00BF7201"/>
    <w:rsid w:val="00C0397F"/>
    <w:rsid w:val="00C04166"/>
    <w:rsid w:val="00C06D98"/>
    <w:rsid w:val="00C1030A"/>
    <w:rsid w:val="00C127CA"/>
    <w:rsid w:val="00C15B03"/>
    <w:rsid w:val="00C2062A"/>
    <w:rsid w:val="00C24059"/>
    <w:rsid w:val="00C24438"/>
    <w:rsid w:val="00C25E5B"/>
    <w:rsid w:val="00C261F0"/>
    <w:rsid w:val="00C3126B"/>
    <w:rsid w:val="00C32349"/>
    <w:rsid w:val="00C32833"/>
    <w:rsid w:val="00C33BA9"/>
    <w:rsid w:val="00C41AA9"/>
    <w:rsid w:val="00C434A6"/>
    <w:rsid w:val="00C449F7"/>
    <w:rsid w:val="00C47146"/>
    <w:rsid w:val="00C477B4"/>
    <w:rsid w:val="00C5063F"/>
    <w:rsid w:val="00C533FA"/>
    <w:rsid w:val="00C56004"/>
    <w:rsid w:val="00C56AAD"/>
    <w:rsid w:val="00C60432"/>
    <w:rsid w:val="00C60718"/>
    <w:rsid w:val="00C63332"/>
    <w:rsid w:val="00C65691"/>
    <w:rsid w:val="00C67F2E"/>
    <w:rsid w:val="00C67FAA"/>
    <w:rsid w:val="00C74996"/>
    <w:rsid w:val="00C86F4E"/>
    <w:rsid w:val="00C9127A"/>
    <w:rsid w:val="00C94837"/>
    <w:rsid w:val="00C9704B"/>
    <w:rsid w:val="00CA0EDE"/>
    <w:rsid w:val="00CA1BE9"/>
    <w:rsid w:val="00CA1ECB"/>
    <w:rsid w:val="00CA3659"/>
    <w:rsid w:val="00CA3FCC"/>
    <w:rsid w:val="00CA75F5"/>
    <w:rsid w:val="00CA7948"/>
    <w:rsid w:val="00CA7AFD"/>
    <w:rsid w:val="00CB2F14"/>
    <w:rsid w:val="00CB3A01"/>
    <w:rsid w:val="00CC23E4"/>
    <w:rsid w:val="00CC5A92"/>
    <w:rsid w:val="00CD0B64"/>
    <w:rsid w:val="00CD1EBE"/>
    <w:rsid w:val="00CD20F8"/>
    <w:rsid w:val="00CD5C37"/>
    <w:rsid w:val="00CD5F6C"/>
    <w:rsid w:val="00CE07E4"/>
    <w:rsid w:val="00CE2613"/>
    <w:rsid w:val="00CE3A2D"/>
    <w:rsid w:val="00CE3FC3"/>
    <w:rsid w:val="00CE4F5D"/>
    <w:rsid w:val="00CE6650"/>
    <w:rsid w:val="00CF08A7"/>
    <w:rsid w:val="00CF2BED"/>
    <w:rsid w:val="00CF2C68"/>
    <w:rsid w:val="00CF3032"/>
    <w:rsid w:val="00CF4260"/>
    <w:rsid w:val="00CF50CD"/>
    <w:rsid w:val="00CF53CF"/>
    <w:rsid w:val="00CF60A7"/>
    <w:rsid w:val="00CF7D6E"/>
    <w:rsid w:val="00D012A2"/>
    <w:rsid w:val="00D022C4"/>
    <w:rsid w:val="00D02972"/>
    <w:rsid w:val="00D04D51"/>
    <w:rsid w:val="00D054FE"/>
    <w:rsid w:val="00D0563A"/>
    <w:rsid w:val="00D05BA9"/>
    <w:rsid w:val="00D11D99"/>
    <w:rsid w:val="00D11E03"/>
    <w:rsid w:val="00D12AA5"/>
    <w:rsid w:val="00D136E6"/>
    <w:rsid w:val="00D200A6"/>
    <w:rsid w:val="00D216E2"/>
    <w:rsid w:val="00D263F2"/>
    <w:rsid w:val="00D2640E"/>
    <w:rsid w:val="00D269E8"/>
    <w:rsid w:val="00D31108"/>
    <w:rsid w:val="00D32099"/>
    <w:rsid w:val="00D33ED5"/>
    <w:rsid w:val="00D34A2B"/>
    <w:rsid w:val="00D35424"/>
    <w:rsid w:val="00D36A8A"/>
    <w:rsid w:val="00D36EAB"/>
    <w:rsid w:val="00D40495"/>
    <w:rsid w:val="00D40FA9"/>
    <w:rsid w:val="00D464C5"/>
    <w:rsid w:val="00D47490"/>
    <w:rsid w:val="00D47A7E"/>
    <w:rsid w:val="00D50F6D"/>
    <w:rsid w:val="00D52EF9"/>
    <w:rsid w:val="00D546E4"/>
    <w:rsid w:val="00D55AE0"/>
    <w:rsid w:val="00D60AD0"/>
    <w:rsid w:val="00D60DB9"/>
    <w:rsid w:val="00D6182A"/>
    <w:rsid w:val="00D64591"/>
    <w:rsid w:val="00D64962"/>
    <w:rsid w:val="00D67312"/>
    <w:rsid w:val="00D75812"/>
    <w:rsid w:val="00D76CAF"/>
    <w:rsid w:val="00D86BF4"/>
    <w:rsid w:val="00D90C68"/>
    <w:rsid w:val="00D92AA9"/>
    <w:rsid w:val="00D95D15"/>
    <w:rsid w:val="00D96AB2"/>
    <w:rsid w:val="00DA11EC"/>
    <w:rsid w:val="00DA2091"/>
    <w:rsid w:val="00DA4912"/>
    <w:rsid w:val="00DA54CD"/>
    <w:rsid w:val="00DA6801"/>
    <w:rsid w:val="00DA6F6B"/>
    <w:rsid w:val="00DA7601"/>
    <w:rsid w:val="00DB28B6"/>
    <w:rsid w:val="00DB3A7B"/>
    <w:rsid w:val="00DB6EB3"/>
    <w:rsid w:val="00DB7C9C"/>
    <w:rsid w:val="00DD04BD"/>
    <w:rsid w:val="00DD7573"/>
    <w:rsid w:val="00DE03B4"/>
    <w:rsid w:val="00DE11BB"/>
    <w:rsid w:val="00DE14FB"/>
    <w:rsid w:val="00DE1BE6"/>
    <w:rsid w:val="00DE3742"/>
    <w:rsid w:val="00DE51AB"/>
    <w:rsid w:val="00DE7BEB"/>
    <w:rsid w:val="00DF3057"/>
    <w:rsid w:val="00DF3C4C"/>
    <w:rsid w:val="00DF5A76"/>
    <w:rsid w:val="00DF7D04"/>
    <w:rsid w:val="00E01E63"/>
    <w:rsid w:val="00E02668"/>
    <w:rsid w:val="00E0398D"/>
    <w:rsid w:val="00E0764D"/>
    <w:rsid w:val="00E07F38"/>
    <w:rsid w:val="00E10CF0"/>
    <w:rsid w:val="00E134BC"/>
    <w:rsid w:val="00E144F0"/>
    <w:rsid w:val="00E14627"/>
    <w:rsid w:val="00E15FB1"/>
    <w:rsid w:val="00E16CD5"/>
    <w:rsid w:val="00E17872"/>
    <w:rsid w:val="00E21411"/>
    <w:rsid w:val="00E21CDE"/>
    <w:rsid w:val="00E22162"/>
    <w:rsid w:val="00E222EB"/>
    <w:rsid w:val="00E24633"/>
    <w:rsid w:val="00E2488F"/>
    <w:rsid w:val="00E251FB"/>
    <w:rsid w:val="00E256DA"/>
    <w:rsid w:val="00E262CD"/>
    <w:rsid w:val="00E267CA"/>
    <w:rsid w:val="00E270CF"/>
    <w:rsid w:val="00E323CA"/>
    <w:rsid w:val="00E33CDC"/>
    <w:rsid w:val="00E370ED"/>
    <w:rsid w:val="00E40DC3"/>
    <w:rsid w:val="00E425AA"/>
    <w:rsid w:val="00E42AD4"/>
    <w:rsid w:val="00E4538F"/>
    <w:rsid w:val="00E478B3"/>
    <w:rsid w:val="00E47E3B"/>
    <w:rsid w:val="00E500CA"/>
    <w:rsid w:val="00E51465"/>
    <w:rsid w:val="00E51D81"/>
    <w:rsid w:val="00E54032"/>
    <w:rsid w:val="00E576DC"/>
    <w:rsid w:val="00E61379"/>
    <w:rsid w:val="00E61555"/>
    <w:rsid w:val="00E61A32"/>
    <w:rsid w:val="00E61B4B"/>
    <w:rsid w:val="00E62FCB"/>
    <w:rsid w:val="00E631DB"/>
    <w:rsid w:val="00E63C76"/>
    <w:rsid w:val="00E65399"/>
    <w:rsid w:val="00E6689B"/>
    <w:rsid w:val="00E66D33"/>
    <w:rsid w:val="00E72613"/>
    <w:rsid w:val="00E728B1"/>
    <w:rsid w:val="00E72E66"/>
    <w:rsid w:val="00E74471"/>
    <w:rsid w:val="00E80F8B"/>
    <w:rsid w:val="00E8217F"/>
    <w:rsid w:val="00E82388"/>
    <w:rsid w:val="00E91642"/>
    <w:rsid w:val="00E91F74"/>
    <w:rsid w:val="00E96D01"/>
    <w:rsid w:val="00E96F2F"/>
    <w:rsid w:val="00EA02DC"/>
    <w:rsid w:val="00EA0338"/>
    <w:rsid w:val="00EA28C2"/>
    <w:rsid w:val="00EA4EB6"/>
    <w:rsid w:val="00EA52DE"/>
    <w:rsid w:val="00EA6233"/>
    <w:rsid w:val="00EB0673"/>
    <w:rsid w:val="00EB2ED7"/>
    <w:rsid w:val="00EB5D67"/>
    <w:rsid w:val="00EB6721"/>
    <w:rsid w:val="00EB7C46"/>
    <w:rsid w:val="00EC68E3"/>
    <w:rsid w:val="00ED0D89"/>
    <w:rsid w:val="00ED3107"/>
    <w:rsid w:val="00ED46C4"/>
    <w:rsid w:val="00EE1DB1"/>
    <w:rsid w:val="00EE2199"/>
    <w:rsid w:val="00EE5FFF"/>
    <w:rsid w:val="00EE638D"/>
    <w:rsid w:val="00EE727E"/>
    <w:rsid w:val="00EF3947"/>
    <w:rsid w:val="00EF3E04"/>
    <w:rsid w:val="00EF5D59"/>
    <w:rsid w:val="00EF60C0"/>
    <w:rsid w:val="00F008F4"/>
    <w:rsid w:val="00F02729"/>
    <w:rsid w:val="00F048EE"/>
    <w:rsid w:val="00F05951"/>
    <w:rsid w:val="00F06078"/>
    <w:rsid w:val="00F07110"/>
    <w:rsid w:val="00F105CC"/>
    <w:rsid w:val="00F11DD3"/>
    <w:rsid w:val="00F12F6F"/>
    <w:rsid w:val="00F1776D"/>
    <w:rsid w:val="00F17AFF"/>
    <w:rsid w:val="00F22BAC"/>
    <w:rsid w:val="00F23FC9"/>
    <w:rsid w:val="00F2748C"/>
    <w:rsid w:val="00F279DA"/>
    <w:rsid w:val="00F3124B"/>
    <w:rsid w:val="00F32F51"/>
    <w:rsid w:val="00F367E7"/>
    <w:rsid w:val="00F375CB"/>
    <w:rsid w:val="00F41A6D"/>
    <w:rsid w:val="00F43D73"/>
    <w:rsid w:val="00F44F70"/>
    <w:rsid w:val="00F460C8"/>
    <w:rsid w:val="00F46E56"/>
    <w:rsid w:val="00F47252"/>
    <w:rsid w:val="00F4737B"/>
    <w:rsid w:val="00F604E8"/>
    <w:rsid w:val="00F61AB7"/>
    <w:rsid w:val="00F62044"/>
    <w:rsid w:val="00F64191"/>
    <w:rsid w:val="00F64676"/>
    <w:rsid w:val="00F670B1"/>
    <w:rsid w:val="00F671FD"/>
    <w:rsid w:val="00F75499"/>
    <w:rsid w:val="00F76983"/>
    <w:rsid w:val="00F807BC"/>
    <w:rsid w:val="00F80C37"/>
    <w:rsid w:val="00F8124F"/>
    <w:rsid w:val="00F868D2"/>
    <w:rsid w:val="00F87F46"/>
    <w:rsid w:val="00F9089C"/>
    <w:rsid w:val="00F92365"/>
    <w:rsid w:val="00FA1890"/>
    <w:rsid w:val="00FA1B05"/>
    <w:rsid w:val="00FA23A6"/>
    <w:rsid w:val="00FA3052"/>
    <w:rsid w:val="00FA75A4"/>
    <w:rsid w:val="00FA7D8E"/>
    <w:rsid w:val="00FB0058"/>
    <w:rsid w:val="00FB0598"/>
    <w:rsid w:val="00FB2A3A"/>
    <w:rsid w:val="00FB4B9B"/>
    <w:rsid w:val="00FB4BB3"/>
    <w:rsid w:val="00FB72DA"/>
    <w:rsid w:val="00FC0D1F"/>
    <w:rsid w:val="00FC2B90"/>
    <w:rsid w:val="00FC7DE8"/>
    <w:rsid w:val="00FD1D54"/>
    <w:rsid w:val="00FD7E14"/>
    <w:rsid w:val="00FE04AA"/>
    <w:rsid w:val="00FE04F8"/>
    <w:rsid w:val="00FE1927"/>
    <w:rsid w:val="00FE2ECC"/>
    <w:rsid w:val="00FE355E"/>
    <w:rsid w:val="00FE386D"/>
    <w:rsid w:val="00FE4D6E"/>
    <w:rsid w:val="00FF1042"/>
    <w:rsid w:val="00FF1603"/>
    <w:rsid w:val="00FF4DDD"/>
    <w:rsid w:val="00FF4EFF"/>
    <w:rsid w:val="00FF5128"/>
    <w:rsid w:val="00FF55DA"/>
    <w:rsid w:val="00FF5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604049"/>
  <w15:chartTrackingRefBased/>
  <w15:docId w15:val="{7915FA97-2690-409D-83E7-2B5D59E18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A50C9"/>
  </w:style>
  <w:style w:type="paragraph" w:styleId="Ttulo1">
    <w:name w:val="heading 1"/>
    <w:basedOn w:val="Normal"/>
    <w:next w:val="Normal"/>
    <w:link w:val="Ttulo1Char"/>
    <w:uiPriority w:val="1"/>
    <w:qFormat/>
    <w:pPr>
      <w:keepNext/>
      <w:outlineLvl w:val="0"/>
    </w:pPr>
    <w:rPr>
      <w:sz w:val="28"/>
      <w:szCs w:val="24"/>
    </w:rPr>
  </w:style>
  <w:style w:type="paragraph" w:styleId="Ttulo2">
    <w:name w:val="heading 2"/>
    <w:basedOn w:val="Normal"/>
    <w:next w:val="Normal"/>
    <w:link w:val="Ttulo2Char"/>
    <w:qFormat/>
    <w:pPr>
      <w:keepNext/>
      <w:outlineLvl w:val="1"/>
    </w:pPr>
    <w:rPr>
      <w:sz w:val="24"/>
    </w:rPr>
  </w:style>
  <w:style w:type="paragraph" w:styleId="Ttulo3">
    <w:name w:val="heading 3"/>
    <w:basedOn w:val="Normal"/>
    <w:next w:val="Normal"/>
    <w:link w:val="Ttulo3Char"/>
    <w:qFormat/>
    <w:pPr>
      <w:keepNext/>
      <w:jc w:val="center"/>
      <w:outlineLvl w:val="2"/>
    </w:pPr>
    <w:rPr>
      <w:b/>
      <w:bCs/>
      <w:sz w:val="28"/>
    </w:rPr>
  </w:style>
  <w:style w:type="paragraph" w:styleId="Ttulo4">
    <w:name w:val="heading 4"/>
    <w:basedOn w:val="Normal"/>
    <w:next w:val="Normal"/>
    <w:link w:val="Ttulo4Char"/>
    <w:qFormat/>
    <w:pPr>
      <w:keepNext/>
      <w:jc w:val="center"/>
      <w:outlineLvl w:val="3"/>
    </w:pPr>
    <w:rPr>
      <w:b/>
      <w:bCs/>
      <w:sz w:val="28"/>
      <w:u w:val="single"/>
    </w:rPr>
  </w:style>
  <w:style w:type="paragraph" w:styleId="Ttulo5">
    <w:name w:val="heading 5"/>
    <w:basedOn w:val="Normal"/>
    <w:next w:val="Normal"/>
    <w:link w:val="Ttulo5Char"/>
    <w:qFormat/>
    <w:pPr>
      <w:keepNext/>
      <w:jc w:val="right"/>
      <w:outlineLvl w:val="4"/>
    </w:pPr>
    <w:rPr>
      <w:b/>
      <w:bCs/>
      <w:sz w:val="24"/>
    </w:rPr>
  </w:style>
  <w:style w:type="paragraph" w:styleId="Ttulo6">
    <w:name w:val="heading 6"/>
    <w:basedOn w:val="Normal"/>
    <w:next w:val="Normal"/>
    <w:link w:val="Ttulo6Char"/>
    <w:qFormat/>
    <w:pPr>
      <w:keepNext/>
      <w:jc w:val="both"/>
      <w:outlineLvl w:val="5"/>
    </w:pPr>
    <w:rPr>
      <w:b/>
      <w:bCs/>
      <w:sz w:val="16"/>
    </w:rPr>
  </w:style>
  <w:style w:type="paragraph" w:styleId="Ttulo7">
    <w:name w:val="heading 7"/>
    <w:basedOn w:val="Normal"/>
    <w:next w:val="Normal"/>
    <w:link w:val="Ttulo7Char"/>
    <w:qFormat/>
    <w:pPr>
      <w:keepNext/>
      <w:jc w:val="center"/>
      <w:outlineLvl w:val="6"/>
    </w:pPr>
    <w:rPr>
      <w:b/>
      <w:bCs/>
      <w:sz w:val="16"/>
    </w:rPr>
  </w:style>
  <w:style w:type="paragraph" w:styleId="Ttulo8">
    <w:name w:val="heading 8"/>
    <w:basedOn w:val="Normal"/>
    <w:next w:val="Normal"/>
    <w:link w:val="Ttulo8Char"/>
    <w:qFormat/>
    <w:pPr>
      <w:keepNext/>
      <w:jc w:val="both"/>
      <w:outlineLvl w:val="7"/>
    </w:pPr>
    <w:rPr>
      <w:sz w:val="24"/>
    </w:rPr>
  </w:style>
  <w:style w:type="paragraph" w:styleId="Ttulo9">
    <w:name w:val="heading 9"/>
    <w:basedOn w:val="Normal"/>
    <w:next w:val="Normal"/>
    <w:link w:val="Ttulo9Char"/>
    <w:qFormat/>
    <w:rsid w:val="001C554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</w:style>
  <w:style w:type="paragraph" w:styleId="Rodap">
    <w:name w:val="footer"/>
    <w:basedOn w:val="Normal"/>
    <w:link w:val="RodapChar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link w:val="CorpodetextoChar"/>
    <w:uiPriority w:val="1"/>
    <w:qFormat/>
    <w:pPr>
      <w:jc w:val="both"/>
    </w:pPr>
    <w:rPr>
      <w:sz w:val="28"/>
      <w:szCs w:val="24"/>
    </w:rPr>
  </w:style>
  <w:style w:type="paragraph" w:styleId="Corpodetexto2">
    <w:name w:val="Body Text 2"/>
    <w:basedOn w:val="Normal"/>
    <w:link w:val="Corpodetexto2Char"/>
    <w:pPr>
      <w:jc w:val="both"/>
    </w:pPr>
    <w:rPr>
      <w:sz w:val="24"/>
      <w:szCs w:val="24"/>
    </w:rPr>
  </w:style>
  <w:style w:type="paragraph" w:styleId="Corpodetexto3">
    <w:name w:val="Body Text 3"/>
    <w:basedOn w:val="Normal"/>
    <w:link w:val="Corpodetexto3Char"/>
    <w:rPr>
      <w:sz w:val="24"/>
    </w:rPr>
  </w:style>
  <w:style w:type="paragraph" w:styleId="Recuodecorpodetexto3">
    <w:name w:val="Body Text Indent 3"/>
    <w:basedOn w:val="Normal"/>
    <w:link w:val="Recuodecorpodetexto3Char"/>
    <w:pPr>
      <w:ind w:left="709" w:hanging="709"/>
      <w:jc w:val="both"/>
    </w:pPr>
    <w:rPr>
      <w:sz w:val="24"/>
    </w:rPr>
  </w:style>
  <w:style w:type="paragraph" w:styleId="Recuodecorpodetexto">
    <w:name w:val="Body Text Indent"/>
    <w:basedOn w:val="Normal"/>
    <w:link w:val="RecuodecorpodetextoChar"/>
    <w:pPr>
      <w:ind w:left="705" w:hanging="705"/>
      <w:jc w:val="both"/>
    </w:pPr>
    <w:rPr>
      <w:sz w:val="24"/>
    </w:rPr>
  </w:style>
  <w:style w:type="paragraph" w:styleId="Textodebalo">
    <w:name w:val="Balloon Text"/>
    <w:basedOn w:val="Normal"/>
    <w:link w:val="TextodebaloChar"/>
    <w:uiPriority w:val="99"/>
    <w:semiHidden/>
    <w:rsid w:val="00AF6C62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7E34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2Char">
    <w:name w:val="Corpo de texto 2 Char"/>
    <w:link w:val="Corpodetexto2"/>
    <w:rsid w:val="00BA0E33"/>
    <w:rPr>
      <w:sz w:val="24"/>
      <w:szCs w:val="24"/>
    </w:rPr>
  </w:style>
  <w:style w:type="paragraph" w:customStyle="1" w:styleId="p1">
    <w:name w:val="p1"/>
    <w:basedOn w:val="Normal"/>
    <w:rsid w:val="005416FD"/>
    <w:pPr>
      <w:widowControl w:val="0"/>
      <w:tabs>
        <w:tab w:val="left" w:pos="720"/>
      </w:tabs>
      <w:autoSpaceDE w:val="0"/>
      <w:autoSpaceDN w:val="0"/>
      <w:adjustRightInd w:val="0"/>
      <w:spacing w:line="260" w:lineRule="atLeast"/>
    </w:pPr>
    <w:rPr>
      <w:szCs w:val="24"/>
    </w:rPr>
  </w:style>
  <w:style w:type="character" w:customStyle="1" w:styleId="Recuodecorpodetexto3Char">
    <w:name w:val="Recuo de corpo de texto 3 Char"/>
    <w:link w:val="Recuodecorpodetexto3"/>
    <w:rsid w:val="00542E22"/>
    <w:rPr>
      <w:sz w:val="24"/>
    </w:rPr>
  </w:style>
  <w:style w:type="character" w:customStyle="1" w:styleId="Ttulo5Char">
    <w:name w:val="Título 5 Char"/>
    <w:link w:val="Ttulo5"/>
    <w:rsid w:val="005126EC"/>
    <w:rPr>
      <w:b/>
      <w:bCs/>
      <w:sz w:val="24"/>
    </w:rPr>
  </w:style>
  <w:style w:type="character" w:customStyle="1" w:styleId="Corpodetexto3Char">
    <w:name w:val="Corpo de texto 3 Char"/>
    <w:link w:val="Corpodetexto3"/>
    <w:rsid w:val="005126EC"/>
    <w:rPr>
      <w:sz w:val="24"/>
    </w:rPr>
  </w:style>
  <w:style w:type="paragraph" w:customStyle="1" w:styleId="Padro">
    <w:name w:val="Padrão"/>
    <w:rsid w:val="005126EC"/>
    <w:pPr>
      <w:widowControl w:val="0"/>
      <w:autoSpaceDE w:val="0"/>
      <w:autoSpaceDN w:val="0"/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642B42"/>
    <w:pPr>
      <w:ind w:left="708"/>
    </w:pPr>
  </w:style>
  <w:style w:type="character" w:styleId="Forte">
    <w:name w:val="Strong"/>
    <w:uiPriority w:val="22"/>
    <w:qFormat/>
    <w:rsid w:val="008D6AF6"/>
    <w:rPr>
      <w:b/>
      <w:bCs/>
    </w:rPr>
  </w:style>
  <w:style w:type="character" w:styleId="Hyperlink">
    <w:name w:val="Hyperlink"/>
    <w:uiPriority w:val="99"/>
    <w:rsid w:val="00056128"/>
    <w:rPr>
      <w:color w:val="0000FF"/>
      <w:u w:val="single"/>
    </w:rPr>
  </w:style>
  <w:style w:type="paragraph" w:styleId="Ttulo">
    <w:name w:val="Title"/>
    <w:basedOn w:val="Normal"/>
    <w:link w:val="TtuloChar"/>
    <w:qFormat/>
    <w:rsid w:val="00741AC0"/>
    <w:pPr>
      <w:spacing w:line="360" w:lineRule="auto"/>
      <w:jc w:val="center"/>
    </w:pPr>
    <w:rPr>
      <w:b/>
      <w:sz w:val="24"/>
    </w:rPr>
  </w:style>
  <w:style w:type="character" w:customStyle="1" w:styleId="TtuloChar">
    <w:name w:val="Título Char"/>
    <w:link w:val="Ttulo"/>
    <w:rsid w:val="00741AC0"/>
    <w:rPr>
      <w:b/>
      <w:sz w:val="24"/>
    </w:rPr>
  </w:style>
  <w:style w:type="paragraph" w:styleId="Cabealhodamensagem">
    <w:name w:val="Message Header"/>
    <w:basedOn w:val="Corpodetexto"/>
    <w:link w:val="CabealhodamensagemChar"/>
    <w:unhideWhenUsed/>
    <w:rsid w:val="00741AC0"/>
    <w:pPr>
      <w:keepLines/>
      <w:spacing w:after="40" w:line="140" w:lineRule="atLeast"/>
      <w:ind w:left="360"/>
      <w:jc w:val="left"/>
    </w:pPr>
    <w:rPr>
      <w:rFonts w:ascii="Garamond" w:hAnsi="Garamond" w:cs="Goudy Old Style"/>
      <w:spacing w:val="-5"/>
      <w:sz w:val="24"/>
      <w:szCs w:val="20"/>
    </w:rPr>
  </w:style>
  <w:style w:type="character" w:customStyle="1" w:styleId="CabealhodamensagemChar">
    <w:name w:val="Cabeçalho da mensagem Char"/>
    <w:link w:val="Cabealhodamensagem"/>
    <w:rsid w:val="00741AC0"/>
    <w:rPr>
      <w:rFonts w:ascii="Garamond" w:hAnsi="Garamond" w:cs="Goudy Old Style"/>
      <w:spacing w:val="-5"/>
      <w:sz w:val="24"/>
    </w:rPr>
  </w:style>
  <w:style w:type="paragraph" w:customStyle="1" w:styleId="Default">
    <w:name w:val="Default"/>
    <w:rsid w:val="00E47E3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CorpodetextoChar">
    <w:name w:val="Corpo de texto Char"/>
    <w:link w:val="Corpodetexto"/>
    <w:uiPriority w:val="1"/>
    <w:rsid w:val="00F807BC"/>
    <w:rPr>
      <w:sz w:val="28"/>
      <w:szCs w:val="24"/>
    </w:rPr>
  </w:style>
  <w:style w:type="character" w:customStyle="1" w:styleId="CabealhoChar">
    <w:name w:val="Cabeçalho Char"/>
    <w:link w:val="Cabealho"/>
    <w:uiPriority w:val="99"/>
    <w:rsid w:val="00F807BC"/>
  </w:style>
  <w:style w:type="character" w:customStyle="1" w:styleId="Ttulo2Char">
    <w:name w:val="Título 2 Char"/>
    <w:link w:val="Ttulo2"/>
    <w:rsid w:val="00F807BC"/>
    <w:rPr>
      <w:sz w:val="24"/>
    </w:rPr>
  </w:style>
  <w:style w:type="character" w:customStyle="1" w:styleId="Ttulo7Char">
    <w:name w:val="Título 7 Char"/>
    <w:link w:val="Ttulo7"/>
    <w:rsid w:val="00F807BC"/>
    <w:rPr>
      <w:b/>
      <w:bCs/>
      <w:sz w:val="16"/>
    </w:rPr>
  </w:style>
  <w:style w:type="character" w:customStyle="1" w:styleId="line-height-31">
    <w:name w:val="line-height-31"/>
    <w:rsid w:val="00943557"/>
  </w:style>
  <w:style w:type="paragraph" w:styleId="NormalWeb">
    <w:name w:val="Normal (Web)"/>
    <w:basedOn w:val="Normal"/>
    <w:uiPriority w:val="99"/>
    <w:unhideWhenUsed/>
    <w:rsid w:val="0094355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943557"/>
  </w:style>
  <w:style w:type="paragraph" w:customStyle="1" w:styleId="Normal1">
    <w:name w:val="Normal1"/>
    <w:basedOn w:val="Normal"/>
    <w:rsid w:val="00943557"/>
    <w:rPr>
      <w:color w:val="000000"/>
    </w:rPr>
  </w:style>
  <w:style w:type="paragraph" w:customStyle="1" w:styleId="Corpodetexto21">
    <w:name w:val="Corpo de texto 21"/>
    <w:basedOn w:val="Normal"/>
    <w:rsid w:val="00943557"/>
    <w:pPr>
      <w:suppressAutoHyphens/>
      <w:jc w:val="both"/>
    </w:pPr>
    <w:rPr>
      <w:b/>
      <w:sz w:val="24"/>
      <w:lang w:eastAsia="ar-SA"/>
    </w:rPr>
  </w:style>
  <w:style w:type="paragraph" w:customStyle="1" w:styleId="Corpodetexto22">
    <w:name w:val="Corpo de texto 22"/>
    <w:basedOn w:val="Normal"/>
    <w:rsid w:val="00943557"/>
    <w:pPr>
      <w:suppressAutoHyphens/>
      <w:jc w:val="both"/>
    </w:pPr>
    <w:rPr>
      <w:b/>
      <w:bCs/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943557"/>
    <w:pPr>
      <w:ind w:firstLine="567"/>
      <w:jc w:val="both"/>
    </w:pPr>
    <w:rPr>
      <w:rFonts w:ascii="Verdana" w:hAnsi="Verdana"/>
    </w:rPr>
  </w:style>
  <w:style w:type="character" w:customStyle="1" w:styleId="Recuodecorpodetexto2Char">
    <w:name w:val="Recuo de corpo de texto 2 Char"/>
    <w:link w:val="Recuodecorpodetexto2"/>
    <w:rsid w:val="00943557"/>
    <w:rPr>
      <w:rFonts w:ascii="Verdana" w:hAnsi="Verdana"/>
    </w:rPr>
  </w:style>
  <w:style w:type="paragraph" w:customStyle="1" w:styleId="Textopadro">
    <w:name w:val="Texto padrão"/>
    <w:basedOn w:val="Normal"/>
    <w:rsid w:val="00943557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Identificao">
    <w:name w:val="Identificação"/>
    <w:basedOn w:val="Normal"/>
    <w:link w:val="IdentificaoChar"/>
    <w:rsid w:val="00943557"/>
    <w:pPr>
      <w:tabs>
        <w:tab w:val="left" w:pos="1985"/>
      </w:tabs>
      <w:snapToGrid w:val="0"/>
      <w:ind w:left="1843" w:hanging="1843"/>
    </w:pPr>
    <w:rPr>
      <w:rFonts w:ascii="Courier New"/>
      <w:b/>
      <w:sz w:val="24"/>
    </w:rPr>
  </w:style>
  <w:style w:type="character" w:customStyle="1" w:styleId="RodapChar">
    <w:name w:val="Rodapé Char"/>
    <w:link w:val="Rodap"/>
    <w:uiPriority w:val="99"/>
    <w:rsid w:val="00943557"/>
  </w:style>
  <w:style w:type="paragraph" w:customStyle="1" w:styleId="Normal10">
    <w:name w:val="Normal_1"/>
    <w:basedOn w:val="Normal"/>
    <w:rsid w:val="00943557"/>
    <w:pPr>
      <w:tabs>
        <w:tab w:val="left" w:pos="4820"/>
      </w:tabs>
    </w:pPr>
    <w:rPr>
      <w:rFonts w:ascii="Courier New"/>
      <w:snapToGrid w:val="0"/>
      <w:sz w:val="24"/>
    </w:rPr>
  </w:style>
  <w:style w:type="paragraph" w:customStyle="1" w:styleId="Item11">
    <w:name w:val="Item_1.1"/>
    <w:basedOn w:val="Normal"/>
    <w:rsid w:val="00943557"/>
    <w:pPr>
      <w:ind w:left="993" w:hanging="993"/>
    </w:pPr>
    <w:rPr>
      <w:rFonts w:ascii="Courier New"/>
      <w:snapToGrid w:val="0"/>
      <w:sz w:val="24"/>
    </w:rPr>
  </w:style>
  <w:style w:type="paragraph" w:customStyle="1" w:styleId="Format1">
    <w:name w:val="Format1"/>
    <w:basedOn w:val="Default"/>
    <w:next w:val="Default"/>
    <w:rsid w:val="00943557"/>
    <w:rPr>
      <w:rFonts w:cs="Times New Roman"/>
      <w:color w:val="auto"/>
      <w:sz w:val="20"/>
    </w:rPr>
  </w:style>
  <w:style w:type="paragraph" w:customStyle="1" w:styleId="Blockquote">
    <w:name w:val="Blockquote"/>
    <w:basedOn w:val="Default"/>
    <w:next w:val="Default"/>
    <w:rsid w:val="00943557"/>
    <w:pPr>
      <w:spacing w:before="100" w:after="100"/>
    </w:pPr>
    <w:rPr>
      <w:rFonts w:cs="Times New Roman"/>
      <w:color w:val="auto"/>
      <w:sz w:val="20"/>
    </w:rPr>
  </w:style>
  <w:style w:type="paragraph" w:styleId="Subttulo">
    <w:name w:val="Subtitle"/>
    <w:basedOn w:val="Default"/>
    <w:next w:val="Default"/>
    <w:link w:val="SubttuloChar"/>
    <w:qFormat/>
    <w:rsid w:val="00943557"/>
    <w:pPr>
      <w:spacing w:after="120"/>
    </w:pPr>
    <w:rPr>
      <w:rFonts w:cs="Times New Roman"/>
      <w:color w:val="auto"/>
      <w:sz w:val="20"/>
    </w:rPr>
  </w:style>
  <w:style w:type="character" w:customStyle="1" w:styleId="SubttuloChar">
    <w:name w:val="Subtítulo Char"/>
    <w:link w:val="Subttulo"/>
    <w:rsid w:val="00943557"/>
    <w:rPr>
      <w:rFonts w:ascii="Arial" w:hAnsi="Arial"/>
      <w:szCs w:val="24"/>
    </w:rPr>
  </w:style>
  <w:style w:type="paragraph" w:customStyle="1" w:styleId="Item11a">
    <w:name w:val="Item_1.1.a"/>
    <w:basedOn w:val="Normal10"/>
    <w:next w:val="Normal10"/>
    <w:rsid w:val="00943557"/>
    <w:pPr>
      <w:tabs>
        <w:tab w:val="clear" w:pos="4820"/>
        <w:tab w:val="left" w:pos="1418"/>
        <w:tab w:val="left" w:pos="6237"/>
      </w:tabs>
      <w:ind w:left="1417" w:hanging="425"/>
    </w:pPr>
  </w:style>
  <w:style w:type="character" w:customStyle="1" w:styleId="Ttulo3Char">
    <w:name w:val="Título 3 Char"/>
    <w:link w:val="Ttulo3"/>
    <w:rsid w:val="00943557"/>
    <w:rPr>
      <w:b/>
      <w:bCs/>
      <w:sz w:val="28"/>
    </w:rPr>
  </w:style>
  <w:style w:type="character" w:customStyle="1" w:styleId="Ttulo4Char">
    <w:name w:val="Título 4 Char"/>
    <w:link w:val="Ttulo4"/>
    <w:rsid w:val="00943557"/>
    <w:rPr>
      <w:b/>
      <w:bCs/>
      <w:sz w:val="28"/>
      <w:u w:val="single"/>
    </w:rPr>
  </w:style>
  <w:style w:type="character" w:customStyle="1" w:styleId="Ttulo6Char">
    <w:name w:val="Título 6 Char"/>
    <w:link w:val="Ttulo6"/>
    <w:rsid w:val="00943557"/>
    <w:rPr>
      <w:b/>
      <w:bCs/>
      <w:sz w:val="16"/>
    </w:rPr>
  </w:style>
  <w:style w:type="character" w:customStyle="1" w:styleId="WW8Num2z0">
    <w:name w:val="WW8Num2z0"/>
    <w:rsid w:val="00943557"/>
    <w:rPr>
      <w:b w:val="0"/>
    </w:rPr>
  </w:style>
  <w:style w:type="character" w:customStyle="1" w:styleId="WW-Fontepargpadro">
    <w:name w:val="WW-Fonte parág. padrão"/>
    <w:rsid w:val="00943557"/>
  </w:style>
  <w:style w:type="character" w:customStyle="1" w:styleId="WW-WW8Num2z0">
    <w:name w:val="WW-WW8Num2z0"/>
    <w:rsid w:val="00943557"/>
    <w:rPr>
      <w:b w:val="0"/>
    </w:rPr>
  </w:style>
  <w:style w:type="character" w:customStyle="1" w:styleId="WW-Absatz-Standardschriftart">
    <w:name w:val="WW-Absatz-Standardschriftart"/>
    <w:rsid w:val="00943557"/>
  </w:style>
  <w:style w:type="character" w:customStyle="1" w:styleId="WW-WW8Num2z01">
    <w:name w:val="WW-WW8Num2z01"/>
    <w:rsid w:val="00943557"/>
    <w:rPr>
      <w:b w:val="0"/>
    </w:rPr>
  </w:style>
  <w:style w:type="character" w:customStyle="1" w:styleId="WW-Absatz-Standardschriftart1">
    <w:name w:val="WW-Absatz-Standardschriftart1"/>
    <w:rsid w:val="00943557"/>
  </w:style>
  <w:style w:type="character" w:customStyle="1" w:styleId="WW-WW8Num2z011">
    <w:name w:val="WW-WW8Num2z011"/>
    <w:rsid w:val="00943557"/>
    <w:rPr>
      <w:b w:val="0"/>
    </w:rPr>
  </w:style>
  <w:style w:type="character" w:customStyle="1" w:styleId="WW-Absatz-Standardschriftart11">
    <w:name w:val="WW-Absatz-Standardschriftart11"/>
    <w:rsid w:val="00943557"/>
  </w:style>
  <w:style w:type="character" w:customStyle="1" w:styleId="WW-WW8Num2z0111">
    <w:name w:val="WW-WW8Num2z0111"/>
    <w:rsid w:val="00943557"/>
    <w:rPr>
      <w:b w:val="0"/>
    </w:rPr>
  </w:style>
  <w:style w:type="character" w:customStyle="1" w:styleId="WW-Absatz-Standardschriftart111">
    <w:name w:val="WW-Absatz-Standardschriftart111"/>
    <w:rsid w:val="00943557"/>
  </w:style>
  <w:style w:type="character" w:customStyle="1" w:styleId="WW-WW8Num2z01111">
    <w:name w:val="WW-WW8Num2z01111"/>
    <w:rsid w:val="00943557"/>
    <w:rPr>
      <w:b w:val="0"/>
    </w:rPr>
  </w:style>
  <w:style w:type="character" w:customStyle="1" w:styleId="WW-Fontepargpadro1">
    <w:name w:val="WW-Fonte parág. padrão1"/>
    <w:rsid w:val="00943557"/>
  </w:style>
  <w:style w:type="character" w:customStyle="1" w:styleId="WW-Absatz-Standardschriftart1111">
    <w:name w:val="WW-Absatz-Standardschriftart1111"/>
    <w:rsid w:val="00943557"/>
  </w:style>
  <w:style w:type="character" w:customStyle="1" w:styleId="WW-Absatz-Standardschriftart11111">
    <w:name w:val="WW-Absatz-Standardschriftart11111"/>
    <w:rsid w:val="00943557"/>
  </w:style>
  <w:style w:type="character" w:customStyle="1" w:styleId="WW-Absatz-Standardschriftart111111">
    <w:name w:val="WW-Absatz-Standardschriftart111111"/>
    <w:rsid w:val="00943557"/>
  </w:style>
  <w:style w:type="character" w:customStyle="1" w:styleId="WW-Absatz-Standardschriftart1111111">
    <w:name w:val="WW-Absatz-Standardschriftart1111111"/>
    <w:rsid w:val="00943557"/>
  </w:style>
  <w:style w:type="character" w:customStyle="1" w:styleId="WW-Absatz-Standardschriftart11111111">
    <w:name w:val="WW-Absatz-Standardschriftart11111111"/>
    <w:rsid w:val="00943557"/>
  </w:style>
  <w:style w:type="character" w:customStyle="1" w:styleId="WW-Fontepargpadro11">
    <w:name w:val="WW-Fonte parág. padrão11"/>
    <w:rsid w:val="00943557"/>
  </w:style>
  <w:style w:type="character" w:customStyle="1" w:styleId="WW-WW8Num2z011111">
    <w:name w:val="WW-WW8Num2z011111"/>
    <w:rsid w:val="00943557"/>
    <w:rPr>
      <w:rFonts w:ascii="Symbol" w:hAnsi="Symbol"/>
    </w:rPr>
  </w:style>
  <w:style w:type="character" w:customStyle="1" w:styleId="WW8Num5z0">
    <w:name w:val="WW8Num5z0"/>
    <w:rsid w:val="00943557"/>
    <w:rPr>
      <w:rFonts w:ascii="Symbol" w:hAnsi="Symbol"/>
    </w:rPr>
  </w:style>
  <w:style w:type="character" w:customStyle="1" w:styleId="WW8Num6z0">
    <w:name w:val="WW8Num6z0"/>
    <w:rsid w:val="00943557"/>
    <w:rPr>
      <w:rFonts w:ascii="Symbol" w:hAnsi="Symbol"/>
    </w:rPr>
  </w:style>
  <w:style w:type="character" w:customStyle="1" w:styleId="WW8Num6z1">
    <w:name w:val="WW8Num6z1"/>
    <w:rsid w:val="00943557"/>
    <w:rPr>
      <w:rFonts w:ascii="Courier New" w:hAnsi="Courier New"/>
    </w:rPr>
  </w:style>
  <w:style w:type="character" w:customStyle="1" w:styleId="WW8Num6z2">
    <w:name w:val="WW8Num6z2"/>
    <w:rsid w:val="00943557"/>
    <w:rPr>
      <w:rFonts w:ascii="Wingdings" w:hAnsi="Wingdings"/>
    </w:rPr>
  </w:style>
  <w:style w:type="character" w:customStyle="1" w:styleId="WW8Num7z0">
    <w:name w:val="WW8Num7z0"/>
    <w:rsid w:val="00943557"/>
    <w:rPr>
      <w:rFonts w:ascii="Wingdings" w:hAnsi="Wingdings"/>
    </w:rPr>
  </w:style>
  <w:style w:type="character" w:customStyle="1" w:styleId="WW8Num7z1">
    <w:name w:val="WW8Num7z1"/>
    <w:rsid w:val="00943557"/>
    <w:rPr>
      <w:rFonts w:ascii="Courier New" w:hAnsi="Courier New"/>
    </w:rPr>
  </w:style>
  <w:style w:type="character" w:customStyle="1" w:styleId="WW8Num7z3">
    <w:name w:val="WW8Num7z3"/>
    <w:rsid w:val="00943557"/>
    <w:rPr>
      <w:rFonts w:ascii="Symbol" w:hAnsi="Symbol"/>
    </w:rPr>
  </w:style>
  <w:style w:type="character" w:customStyle="1" w:styleId="WW8Num8z0">
    <w:name w:val="WW8Num8z0"/>
    <w:rsid w:val="00943557"/>
    <w:rPr>
      <w:rFonts w:ascii="Symbol" w:hAnsi="Symbol"/>
    </w:rPr>
  </w:style>
  <w:style w:type="character" w:customStyle="1" w:styleId="WW8Num8z1">
    <w:name w:val="WW8Num8z1"/>
    <w:rsid w:val="00943557"/>
    <w:rPr>
      <w:rFonts w:ascii="Courier New" w:hAnsi="Courier New"/>
    </w:rPr>
  </w:style>
  <w:style w:type="character" w:customStyle="1" w:styleId="WW8Num8z2">
    <w:name w:val="WW8Num8z2"/>
    <w:rsid w:val="00943557"/>
    <w:rPr>
      <w:rFonts w:ascii="Wingdings" w:hAnsi="Wingdings"/>
    </w:rPr>
  </w:style>
  <w:style w:type="character" w:customStyle="1" w:styleId="WW8Num10z0">
    <w:name w:val="WW8Num10z0"/>
    <w:rsid w:val="00943557"/>
    <w:rPr>
      <w:rFonts w:ascii="Symbol" w:hAnsi="Symbol"/>
    </w:rPr>
  </w:style>
  <w:style w:type="character" w:customStyle="1" w:styleId="WW8Num12z0">
    <w:name w:val="WW8Num12z0"/>
    <w:rsid w:val="00943557"/>
    <w:rPr>
      <w:rFonts w:ascii="Symbol" w:hAnsi="Symbol"/>
    </w:rPr>
  </w:style>
  <w:style w:type="character" w:customStyle="1" w:styleId="WW8Num13z0">
    <w:name w:val="WW8Num13z0"/>
    <w:rsid w:val="00943557"/>
    <w:rPr>
      <w:rFonts w:ascii="Symbol" w:hAnsi="Symbol"/>
    </w:rPr>
  </w:style>
  <w:style w:type="character" w:customStyle="1" w:styleId="WW8Num14z0">
    <w:name w:val="WW8Num14z0"/>
    <w:rsid w:val="00943557"/>
    <w:rPr>
      <w:rFonts w:ascii="Symbol" w:hAnsi="Symbol"/>
    </w:rPr>
  </w:style>
  <w:style w:type="character" w:customStyle="1" w:styleId="WW8Num15z0">
    <w:name w:val="WW8Num15z0"/>
    <w:rsid w:val="00943557"/>
    <w:rPr>
      <w:rFonts w:ascii="Symbol" w:hAnsi="Symbol"/>
    </w:rPr>
  </w:style>
  <w:style w:type="character" w:customStyle="1" w:styleId="WW8Num15z1">
    <w:name w:val="WW8Num15z1"/>
    <w:rsid w:val="00943557"/>
    <w:rPr>
      <w:rFonts w:ascii="Courier New" w:hAnsi="Courier New"/>
    </w:rPr>
  </w:style>
  <w:style w:type="character" w:customStyle="1" w:styleId="WW8Num15z2">
    <w:name w:val="WW8Num15z2"/>
    <w:rsid w:val="00943557"/>
    <w:rPr>
      <w:rFonts w:ascii="Wingdings" w:hAnsi="Wingdings"/>
    </w:rPr>
  </w:style>
  <w:style w:type="character" w:customStyle="1" w:styleId="WW8Num16z0">
    <w:name w:val="WW8Num16z0"/>
    <w:rsid w:val="00943557"/>
    <w:rPr>
      <w:b w:val="0"/>
    </w:rPr>
  </w:style>
  <w:style w:type="character" w:customStyle="1" w:styleId="WW8Num19z0">
    <w:name w:val="WW8Num19z0"/>
    <w:rsid w:val="00943557"/>
    <w:rPr>
      <w:rFonts w:ascii="Symbol" w:hAnsi="Symbol"/>
    </w:rPr>
  </w:style>
  <w:style w:type="character" w:customStyle="1" w:styleId="WW8Num20z0">
    <w:name w:val="WW8Num20z0"/>
    <w:rsid w:val="00943557"/>
    <w:rPr>
      <w:rFonts w:ascii="Symbol" w:hAnsi="Symbol"/>
    </w:rPr>
  </w:style>
  <w:style w:type="character" w:customStyle="1" w:styleId="WW8Num22z0">
    <w:name w:val="WW8Num22z0"/>
    <w:rsid w:val="00943557"/>
    <w:rPr>
      <w:rFonts w:ascii="Symbol" w:hAnsi="Symbol"/>
    </w:rPr>
  </w:style>
  <w:style w:type="character" w:customStyle="1" w:styleId="WW8Num25z0">
    <w:name w:val="WW8Num25z0"/>
    <w:rsid w:val="00943557"/>
    <w:rPr>
      <w:rFonts w:ascii="Symbol" w:hAnsi="Symbol"/>
    </w:rPr>
  </w:style>
  <w:style w:type="character" w:customStyle="1" w:styleId="WW8Num28z0">
    <w:name w:val="WW8Num28z0"/>
    <w:rsid w:val="00943557"/>
    <w:rPr>
      <w:rFonts w:ascii="Symbol" w:hAnsi="Symbol"/>
    </w:rPr>
  </w:style>
  <w:style w:type="character" w:customStyle="1" w:styleId="WW8Num29z1">
    <w:name w:val="WW8Num29z1"/>
    <w:rsid w:val="00943557"/>
    <w:rPr>
      <w:rFonts w:ascii="Times New Roman" w:eastAsia="Times New Roman" w:hAnsi="Times New Roman"/>
    </w:rPr>
  </w:style>
  <w:style w:type="character" w:customStyle="1" w:styleId="WW8Num31z0">
    <w:name w:val="WW8Num31z0"/>
    <w:rsid w:val="00943557"/>
    <w:rPr>
      <w:rFonts w:ascii="Wingdings" w:hAnsi="Wingdings"/>
    </w:rPr>
  </w:style>
  <w:style w:type="character" w:customStyle="1" w:styleId="WW8Num31z1">
    <w:name w:val="WW8Num31z1"/>
    <w:rsid w:val="00943557"/>
    <w:rPr>
      <w:rFonts w:ascii="Courier New" w:hAnsi="Courier New"/>
    </w:rPr>
  </w:style>
  <w:style w:type="character" w:customStyle="1" w:styleId="WW8Num31z3">
    <w:name w:val="WW8Num31z3"/>
    <w:rsid w:val="00943557"/>
    <w:rPr>
      <w:rFonts w:ascii="Symbol" w:hAnsi="Symbol"/>
    </w:rPr>
  </w:style>
  <w:style w:type="character" w:customStyle="1" w:styleId="WW8Num34z0">
    <w:name w:val="WW8Num34z0"/>
    <w:rsid w:val="00943557"/>
    <w:rPr>
      <w:rFonts w:ascii="Symbol" w:hAnsi="Symbol"/>
    </w:rPr>
  </w:style>
  <w:style w:type="character" w:customStyle="1" w:styleId="WW8Num38z0">
    <w:name w:val="WW8Num38z0"/>
    <w:rsid w:val="00943557"/>
    <w:rPr>
      <w:rFonts w:ascii="Symbol" w:hAnsi="Symbol"/>
    </w:rPr>
  </w:style>
  <w:style w:type="character" w:customStyle="1" w:styleId="WW8Num45z0">
    <w:name w:val="WW8Num45z0"/>
    <w:rsid w:val="00943557"/>
    <w:rPr>
      <w:rFonts w:ascii="Symbol" w:hAnsi="Symbol"/>
    </w:rPr>
  </w:style>
  <w:style w:type="character" w:customStyle="1" w:styleId="WW8Num48z0">
    <w:name w:val="WW8Num48z0"/>
    <w:rsid w:val="00943557"/>
    <w:rPr>
      <w:rFonts w:ascii="Wingdings" w:hAnsi="Wingdings"/>
    </w:rPr>
  </w:style>
  <w:style w:type="character" w:customStyle="1" w:styleId="WW8Num48z1">
    <w:name w:val="WW8Num48z1"/>
    <w:rsid w:val="00943557"/>
    <w:rPr>
      <w:rFonts w:ascii="Courier New" w:hAnsi="Courier New"/>
    </w:rPr>
  </w:style>
  <w:style w:type="character" w:customStyle="1" w:styleId="WW8Num48z3">
    <w:name w:val="WW8Num48z3"/>
    <w:rsid w:val="00943557"/>
    <w:rPr>
      <w:rFonts w:ascii="Symbol" w:hAnsi="Symbol"/>
    </w:rPr>
  </w:style>
  <w:style w:type="character" w:customStyle="1" w:styleId="WW8Num49z0">
    <w:name w:val="WW8Num49z0"/>
    <w:rsid w:val="00943557"/>
    <w:rPr>
      <w:rFonts w:ascii="Symbol" w:hAnsi="Symbol"/>
    </w:rPr>
  </w:style>
  <w:style w:type="character" w:customStyle="1" w:styleId="WW-WW8Num2z0111111">
    <w:name w:val="WW-WW8Num2z0111111"/>
    <w:rsid w:val="00943557"/>
    <w:rPr>
      <w:b w:val="0"/>
    </w:rPr>
  </w:style>
  <w:style w:type="character" w:customStyle="1" w:styleId="WW8Num5z1">
    <w:name w:val="WW8Num5z1"/>
    <w:rsid w:val="00943557"/>
    <w:rPr>
      <w:rFonts w:ascii="Times New Roman" w:eastAsia="Times New Roman" w:hAnsi="Times New Roman"/>
    </w:rPr>
  </w:style>
  <w:style w:type="character" w:customStyle="1" w:styleId="Smbolosdenumerao">
    <w:name w:val="Símbolos de numeração"/>
    <w:rsid w:val="00943557"/>
  </w:style>
  <w:style w:type="character" w:customStyle="1" w:styleId="WW-Smbolosdenumerao">
    <w:name w:val="WW-Símbolos de numeração"/>
    <w:rsid w:val="00943557"/>
  </w:style>
  <w:style w:type="character" w:customStyle="1" w:styleId="WW-Smbolosdenumerao1">
    <w:name w:val="WW-Símbolos de numeração1"/>
    <w:rsid w:val="00943557"/>
  </w:style>
  <w:style w:type="character" w:customStyle="1" w:styleId="WW-Smbolosdenumerao11">
    <w:name w:val="WW-Símbolos de numeração11"/>
    <w:rsid w:val="00943557"/>
  </w:style>
  <w:style w:type="character" w:customStyle="1" w:styleId="WW-Smbolosdenumerao111">
    <w:name w:val="WW-Símbolos de numeração111"/>
    <w:rsid w:val="00943557"/>
  </w:style>
  <w:style w:type="character" w:customStyle="1" w:styleId="WW-Smbolosdenumerao1111">
    <w:name w:val="WW-Símbolos de numeração1111"/>
    <w:rsid w:val="00943557"/>
  </w:style>
  <w:style w:type="character" w:customStyle="1" w:styleId="WW-Smbolosdenumerao11111">
    <w:name w:val="WW-Símbolos de numeração11111"/>
    <w:rsid w:val="00943557"/>
  </w:style>
  <w:style w:type="character" w:customStyle="1" w:styleId="WW-Smbolosdenumerao111111">
    <w:name w:val="WW-Símbolos de numeração111111"/>
    <w:rsid w:val="00943557"/>
  </w:style>
  <w:style w:type="character" w:customStyle="1" w:styleId="WW-Smbolosdenumerao1111111">
    <w:name w:val="WW-Símbolos de numeração1111111"/>
    <w:rsid w:val="00943557"/>
  </w:style>
  <w:style w:type="character" w:customStyle="1" w:styleId="WW-Smbolosdenumerao11111111">
    <w:name w:val="WW-Símbolos de numeração11111111"/>
    <w:rsid w:val="00943557"/>
  </w:style>
  <w:style w:type="character" w:customStyle="1" w:styleId="WW-Smbolosdenumerao111111111">
    <w:name w:val="WW-Símbolos de numeração111111111"/>
    <w:rsid w:val="00943557"/>
  </w:style>
  <w:style w:type="character" w:customStyle="1" w:styleId="WW-WW8Num2z01111111">
    <w:name w:val="WW-WW8Num2z01111111"/>
    <w:rsid w:val="00943557"/>
    <w:rPr>
      <w:b w:val="0"/>
    </w:rPr>
  </w:style>
  <w:style w:type="character" w:customStyle="1" w:styleId="WW-WW8Num2z02">
    <w:name w:val="WW-WW8Num2z02"/>
    <w:rsid w:val="00943557"/>
    <w:rPr>
      <w:b w:val="0"/>
    </w:rPr>
  </w:style>
  <w:style w:type="character" w:customStyle="1" w:styleId="WW-WW8Num2z03">
    <w:name w:val="WW-WW8Num2z03"/>
    <w:rsid w:val="00943557"/>
    <w:rPr>
      <w:b w:val="0"/>
    </w:rPr>
  </w:style>
  <w:style w:type="character" w:customStyle="1" w:styleId="WW-WW8Num2z04">
    <w:name w:val="WW-WW8Num2z04"/>
    <w:rsid w:val="00943557"/>
    <w:rPr>
      <w:b w:val="0"/>
    </w:rPr>
  </w:style>
  <w:style w:type="paragraph" w:styleId="Lista">
    <w:name w:val="List"/>
    <w:basedOn w:val="Normal"/>
    <w:rsid w:val="00943557"/>
    <w:pPr>
      <w:suppressAutoHyphens/>
      <w:ind w:left="283" w:hanging="283"/>
    </w:pPr>
    <w:rPr>
      <w:sz w:val="24"/>
    </w:rPr>
  </w:style>
  <w:style w:type="paragraph" w:styleId="Legenda">
    <w:name w:val="caption"/>
    <w:basedOn w:val="Normal"/>
    <w:qFormat/>
    <w:rsid w:val="00943557"/>
    <w:pPr>
      <w:suppressLineNumbers/>
      <w:suppressAutoHyphen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943557"/>
    <w:pPr>
      <w:suppressLineNumbers/>
      <w:suppressAutoHyphens/>
    </w:pPr>
    <w:rPr>
      <w:rFonts w:ascii="Arial" w:hAnsi="Arial"/>
      <w:sz w:val="24"/>
    </w:rPr>
  </w:style>
  <w:style w:type="paragraph" w:customStyle="1" w:styleId="Legenda1">
    <w:name w:val="Legenda1"/>
    <w:basedOn w:val="Normal"/>
    <w:rsid w:val="00943557"/>
    <w:pPr>
      <w:suppressLineNumbers/>
      <w:suppressAutoHyphens/>
      <w:spacing w:before="120" w:after="120"/>
    </w:pPr>
    <w:rPr>
      <w:rFonts w:ascii="Arial" w:hAnsi="Arial"/>
      <w:i/>
    </w:rPr>
  </w:style>
  <w:style w:type="paragraph" w:customStyle="1" w:styleId="Ttulo10">
    <w:name w:val="Título1"/>
    <w:basedOn w:val="Normal"/>
    <w:next w:val="Corpodetexto"/>
    <w:rsid w:val="00943557"/>
    <w:pPr>
      <w:keepNext/>
      <w:suppressAutoHyphens/>
      <w:spacing w:before="240" w:after="120"/>
    </w:pPr>
    <w:rPr>
      <w:rFonts w:ascii="Arial Black" w:eastAsia="HG Mincho Light J" w:hAnsi="Arial Black"/>
      <w:sz w:val="28"/>
    </w:rPr>
  </w:style>
  <w:style w:type="paragraph" w:customStyle="1" w:styleId="Lista21">
    <w:name w:val="Lista 21"/>
    <w:basedOn w:val="Normal"/>
    <w:rsid w:val="00943557"/>
    <w:pPr>
      <w:suppressAutoHyphens/>
      <w:ind w:left="566" w:hanging="283"/>
    </w:pPr>
    <w:rPr>
      <w:sz w:val="24"/>
    </w:rPr>
  </w:style>
  <w:style w:type="paragraph" w:customStyle="1" w:styleId="WW-Recuodecorpodetexto2">
    <w:name w:val="WW-Recuo de corpo de texto 2"/>
    <w:basedOn w:val="Normal"/>
    <w:rsid w:val="00943557"/>
    <w:pPr>
      <w:suppressAutoHyphens/>
      <w:ind w:left="180" w:firstLine="1"/>
    </w:pPr>
    <w:rPr>
      <w:rFonts w:ascii="Arial" w:hAnsi="Arial"/>
      <w:sz w:val="24"/>
    </w:rPr>
  </w:style>
  <w:style w:type="paragraph" w:customStyle="1" w:styleId="WW-Recuodecorpodetexto3">
    <w:name w:val="WW-Recuo de corpo de texto 3"/>
    <w:basedOn w:val="Normal"/>
    <w:rsid w:val="00943557"/>
    <w:pPr>
      <w:suppressAutoHyphens/>
      <w:ind w:left="360" w:firstLine="1"/>
      <w:jc w:val="both"/>
    </w:pPr>
    <w:rPr>
      <w:rFonts w:ascii="Arial" w:hAnsi="Arial"/>
      <w:sz w:val="24"/>
    </w:rPr>
  </w:style>
  <w:style w:type="paragraph" w:customStyle="1" w:styleId="WW-Corpodetexto2">
    <w:name w:val="WW-Corpo de texto 2"/>
    <w:basedOn w:val="Normal"/>
    <w:rsid w:val="00943557"/>
    <w:pPr>
      <w:suppressAutoHyphens/>
      <w:jc w:val="both"/>
    </w:pPr>
    <w:rPr>
      <w:rFonts w:ascii="Arial" w:hAnsi="Arial"/>
      <w:b/>
      <w:sz w:val="24"/>
    </w:rPr>
  </w:style>
  <w:style w:type="paragraph" w:customStyle="1" w:styleId="WW-Corpodetexto3">
    <w:name w:val="WW-Corpo de texto 3"/>
    <w:basedOn w:val="Normal"/>
    <w:rsid w:val="00943557"/>
    <w:pPr>
      <w:pBdr>
        <w:top w:val="single" w:sz="1" w:space="1" w:color="000000"/>
        <w:left w:val="single" w:sz="1" w:space="4" w:color="000000"/>
        <w:bottom w:val="single" w:sz="1" w:space="1" w:color="000000"/>
        <w:right w:val="single" w:sz="1" w:space="4" w:color="000000"/>
      </w:pBdr>
      <w:suppressAutoHyphens/>
      <w:jc w:val="both"/>
    </w:pPr>
    <w:rPr>
      <w:rFonts w:ascii="Arial" w:hAnsi="Arial"/>
      <w:b/>
      <w:sz w:val="24"/>
    </w:rPr>
  </w:style>
  <w:style w:type="paragraph" w:customStyle="1" w:styleId="Contedodamoldura">
    <w:name w:val="Conteúdo da moldura"/>
    <w:basedOn w:val="Corpodetexto"/>
    <w:rsid w:val="00943557"/>
    <w:pPr>
      <w:suppressAutoHyphens/>
    </w:pPr>
    <w:rPr>
      <w:rFonts w:ascii="Arial" w:hAnsi="Arial"/>
      <w:sz w:val="24"/>
      <w:szCs w:val="20"/>
    </w:rPr>
  </w:style>
  <w:style w:type="paragraph" w:customStyle="1" w:styleId="WW-Textoembloco">
    <w:name w:val="WW-Texto em bloco"/>
    <w:basedOn w:val="Normal"/>
    <w:rsid w:val="00943557"/>
    <w:pPr>
      <w:suppressAutoHyphens/>
      <w:ind w:left="4536" w:right="-1" w:firstLine="1"/>
      <w:jc w:val="both"/>
    </w:pPr>
    <w:rPr>
      <w:rFonts w:ascii="Arial" w:hAnsi="Arial"/>
      <w:b/>
      <w:sz w:val="22"/>
    </w:rPr>
  </w:style>
  <w:style w:type="paragraph" w:customStyle="1" w:styleId="Contedodatabela">
    <w:name w:val="Conteúdo da tabela"/>
    <w:basedOn w:val="Corpodetexto"/>
    <w:rsid w:val="00943557"/>
    <w:pPr>
      <w:suppressLineNumbers/>
      <w:suppressAutoHyphens/>
    </w:pPr>
    <w:rPr>
      <w:rFonts w:ascii="Arial" w:hAnsi="Arial"/>
      <w:sz w:val="24"/>
      <w:szCs w:val="20"/>
    </w:rPr>
  </w:style>
  <w:style w:type="paragraph" w:customStyle="1" w:styleId="Ttulodatabela">
    <w:name w:val="Título da tabela"/>
    <w:basedOn w:val="Contedodatabela"/>
    <w:rsid w:val="00943557"/>
    <w:pPr>
      <w:jc w:val="center"/>
    </w:pPr>
    <w:rPr>
      <w:b/>
      <w:bCs/>
      <w:i/>
      <w:iCs/>
    </w:rPr>
  </w:style>
  <w:style w:type="paragraph" w:customStyle="1" w:styleId="Recuodecorpodetexto31">
    <w:name w:val="Recuo de corpo de texto 31"/>
    <w:basedOn w:val="Normal"/>
    <w:rsid w:val="00943557"/>
    <w:pPr>
      <w:widowControl w:val="0"/>
      <w:ind w:left="1418"/>
      <w:jc w:val="both"/>
    </w:pPr>
    <w:rPr>
      <w:rFonts w:ascii="Arial" w:hAnsi="Arial"/>
      <w:sz w:val="24"/>
    </w:rPr>
  </w:style>
  <w:style w:type="paragraph" w:customStyle="1" w:styleId="Linhahorizontal">
    <w:name w:val="Linha horizontal"/>
    <w:basedOn w:val="Normal"/>
    <w:next w:val="Corpodetexto"/>
    <w:rsid w:val="00943557"/>
    <w:pPr>
      <w:widowControl w:val="0"/>
      <w:pBdr>
        <w:bottom w:val="double" w:sz="1" w:space="0" w:color="808080"/>
      </w:pBdr>
      <w:suppressAutoHyphens/>
      <w:spacing w:after="283"/>
    </w:pPr>
    <w:rPr>
      <w:rFonts w:eastAsia="Lucida Sans Unicode"/>
      <w:sz w:val="12"/>
    </w:rPr>
  </w:style>
  <w:style w:type="paragraph" w:customStyle="1" w:styleId="WW-Corpodetexto31">
    <w:name w:val="WW-Corpo de texto 31"/>
    <w:basedOn w:val="Normal"/>
    <w:rsid w:val="00943557"/>
    <w:pPr>
      <w:suppressAutoHyphens/>
      <w:jc w:val="both"/>
    </w:pPr>
    <w:rPr>
      <w:rFonts w:ascii="Arial" w:hAnsi="Arial" w:cs="Arial"/>
      <w:sz w:val="18"/>
    </w:rPr>
  </w:style>
  <w:style w:type="paragraph" w:customStyle="1" w:styleId="WW-Corpodetexto211">
    <w:name w:val="WW-Corpo de texto 211"/>
    <w:basedOn w:val="Normal"/>
    <w:rsid w:val="00943557"/>
    <w:pPr>
      <w:suppressAutoHyphens/>
      <w:jc w:val="both"/>
    </w:pPr>
    <w:rPr>
      <w:rFonts w:ascii="Arial" w:hAnsi="Arial"/>
      <w:color w:val="0000FF"/>
    </w:rPr>
  </w:style>
  <w:style w:type="paragraph" w:customStyle="1" w:styleId="WW-Corpodetexto21">
    <w:name w:val="WW-Corpo de texto 21"/>
    <w:basedOn w:val="Normal"/>
    <w:rsid w:val="00943557"/>
    <w:pPr>
      <w:suppressAutoHyphens/>
      <w:jc w:val="both"/>
    </w:pPr>
    <w:rPr>
      <w:rFonts w:ascii="Arial" w:hAnsi="Arial" w:cs="Arial"/>
      <w:color w:val="0000FF"/>
    </w:rPr>
  </w:style>
  <w:style w:type="paragraph" w:customStyle="1" w:styleId="WW-Recuodecorpodetexto21">
    <w:name w:val="WW-Recuo de corpo de texto 21"/>
    <w:basedOn w:val="Normal"/>
    <w:rsid w:val="00943557"/>
    <w:pPr>
      <w:tabs>
        <w:tab w:val="left" w:pos="30683"/>
      </w:tabs>
      <w:suppressAutoHyphens/>
      <w:ind w:left="1701" w:hanging="981"/>
      <w:jc w:val="both"/>
    </w:pPr>
    <w:rPr>
      <w:rFonts w:ascii="Arial" w:hAnsi="Arial"/>
    </w:rPr>
  </w:style>
  <w:style w:type="paragraph" w:customStyle="1" w:styleId="WW-Recuodecorpodetexto31">
    <w:name w:val="WW-Recuo de corpo de texto 31"/>
    <w:basedOn w:val="Normal"/>
    <w:rsid w:val="00943557"/>
    <w:pPr>
      <w:suppressAutoHyphens/>
      <w:ind w:left="709"/>
      <w:jc w:val="both"/>
    </w:pPr>
    <w:rPr>
      <w:rFonts w:ascii="Arial" w:hAnsi="Arial"/>
    </w:rPr>
  </w:style>
  <w:style w:type="paragraph" w:customStyle="1" w:styleId="Corpodetexto31">
    <w:name w:val="Corpo de texto 31"/>
    <w:basedOn w:val="Normal"/>
    <w:rsid w:val="00943557"/>
    <w:pPr>
      <w:suppressAutoHyphens/>
      <w:spacing w:after="120"/>
    </w:pPr>
    <w:rPr>
      <w:sz w:val="16"/>
      <w:szCs w:val="16"/>
    </w:rPr>
  </w:style>
  <w:style w:type="paragraph" w:customStyle="1" w:styleId="Normal11">
    <w:name w:val="Normal1"/>
    <w:basedOn w:val="Normal"/>
    <w:rsid w:val="00943557"/>
    <w:pPr>
      <w:widowControl w:val="0"/>
      <w:suppressAutoHyphens/>
    </w:pPr>
    <w:rPr>
      <w:rFonts w:eastAsia="Lucida Sans Unicode"/>
    </w:rPr>
  </w:style>
  <w:style w:type="paragraph" w:customStyle="1" w:styleId="WW-NormalWeb">
    <w:name w:val="WW-Normal (Web)"/>
    <w:basedOn w:val="Normal"/>
    <w:rsid w:val="00943557"/>
    <w:pPr>
      <w:suppressAutoHyphens/>
      <w:spacing w:before="100" w:after="100"/>
    </w:pPr>
    <w:rPr>
      <w:sz w:val="24"/>
    </w:rPr>
  </w:style>
  <w:style w:type="paragraph" w:customStyle="1" w:styleId="Normal0">
    <w:name w:val="[Normal]"/>
    <w:rsid w:val="00943557"/>
    <w:pPr>
      <w:suppressAutoHyphens/>
    </w:pPr>
    <w:rPr>
      <w:rFonts w:ascii="Arial" w:eastAsia="Arial" w:hAnsi="Arial"/>
      <w:sz w:val="24"/>
      <w:lang w:val="en-US" w:eastAsia="ar-SA"/>
    </w:rPr>
  </w:style>
  <w:style w:type="paragraph" w:styleId="TextosemFormatao">
    <w:name w:val="Plain Text"/>
    <w:basedOn w:val="Normal"/>
    <w:link w:val="TextosemFormataoChar"/>
    <w:rsid w:val="00943557"/>
    <w:rPr>
      <w:rFonts w:ascii="Courier New" w:hAnsi="Courier New"/>
    </w:rPr>
  </w:style>
  <w:style w:type="character" w:customStyle="1" w:styleId="TextosemFormataoChar">
    <w:name w:val="Texto sem Formatação Char"/>
    <w:link w:val="TextosemFormatao"/>
    <w:rsid w:val="00943557"/>
    <w:rPr>
      <w:rFonts w:ascii="Courier New" w:hAnsi="Courier New"/>
    </w:rPr>
  </w:style>
  <w:style w:type="character" w:customStyle="1" w:styleId="IdentificaoChar">
    <w:name w:val="Identificação Char"/>
    <w:link w:val="Identificao"/>
    <w:rsid w:val="00943557"/>
    <w:rPr>
      <w:rFonts w:ascii="Courier New"/>
      <w:b/>
      <w:sz w:val="24"/>
    </w:rPr>
  </w:style>
  <w:style w:type="character" w:customStyle="1" w:styleId="RecuodecorpodetextoChar">
    <w:name w:val="Recuo de corpo de texto Char"/>
    <w:link w:val="Recuodecorpodetexto"/>
    <w:rsid w:val="00943557"/>
    <w:rPr>
      <w:sz w:val="24"/>
    </w:rPr>
  </w:style>
  <w:style w:type="paragraph" w:customStyle="1" w:styleId="Corpodetexto210">
    <w:name w:val="Corpo de texto 21"/>
    <w:basedOn w:val="Normal"/>
    <w:rsid w:val="00943557"/>
    <w:pPr>
      <w:suppressAutoHyphens/>
      <w:jc w:val="both"/>
    </w:pPr>
    <w:rPr>
      <w:b/>
      <w:sz w:val="24"/>
    </w:rPr>
  </w:style>
  <w:style w:type="character" w:customStyle="1" w:styleId="Ttulo1Char">
    <w:name w:val="Título 1 Char"/>
    <w:link w:val="Ttulo1"/>
    <w:uiPriority w:val="1"/>
    <w:rsid w:val="00943557"/>
    <w:rPr>
      <w:sz w:val="28"/>
      <w:szCs w:val="24"/>
    </w:rPr>
  </w:style>
  <w:style w:type="character" w:customStyle="1" w:styleId="Ttulo8Char">
    <w:name w:val="Título 8 Char"/>
    <w:link w:val="Ttulo8"/>
    <w:rsid w:val="00943557"/>
    <w:rPr>
      <w:sz w:val="24"/>
    </w:rPr>
  </w:style>
  <w:style w:type="character" w:customStyle="1" w:styleId="Ttulo9Char">
    <w:name w:val="Título 9 Char"/>
    <w:link w:val="Ttulo9"/>
    <w:rsid w:val="00943557"/>
    <w:rPr>
      <w:rFonts w:ascii="Arial" w:hAnsi="Arial" w:cs="Arial"/>
      <w:sz w:val="22"/>
      <w:szCs w:val="22"/>
    </w:rPr>
  </w:style>
  <w:style w:type="character" w:customStyle="1" w:styleId="TextodebaloChar">
    <w:name w:val="Texto de balão Char"/>
    <w:link w:val="Textodebalo"/>
    <w:uiPriority w:val="99"/>
    <w:semiHidden/>
    <w:rsid w:val="00943557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943557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43557"/>
    <w:pPr>
      <w:widowControl w:val="0"/>
      <w:spacing w:line="227" w:lineRule="exact"/>
      <w:ind w:left="103"/>
    </w:pPr>
    <w:rPr>
      <w:rFonts w:ascii="Arial" w:eastAsia="Arial" w:hAnsi="Arial" w:cs="Arial"/>
      <w:sz w:val="22"/>
      <w:szCs w:val="22"/>
      <w:lang w:val="en-US" w:eastAsia="en-US"/>
    </w:rPr>
  </w:style>
  <w:style w:type="numbering" w:customStyle="1" w:styleId="Semlista1">
    <w:name w:val="Sem lista1"/>
    <w:next w:val="Semlista"/>
    <w:uiPriority w:val="99"/>
    <w:semiHidden/>
    <w:rsid w:val="003D6B1F"/>
  </w:style>
  <w:style w:type="paragraph" w:customStyle="1" w:styleId="DivisodeTabelas">
    <w:name w:val="Divisão de Tabelas"/>
    <w:basedOn w:val="Normal"/>
    <w:rsid w:val="003D6B1F"/>
    <w:pPr>
      <w:overflowPunct w:val="0"/>
      <w:autoSpaceDE w:val="0"/>
      <w:autoSpaceDN w:val="0"/>
      <w:adjustRightInd w:val="0"/>
      <w:spacing w:line="20" w:lineRule="exact"/>
      <w:textAlignment w:val="baseline"/>
    </w:pPr>
    <w:rPr>
      <w:lang w:eastAsia="en-US"/>
    </w:rPr>
  </w:style>
  <w:style w:type="paragraph" w:customStyle="1" w:styleId="Corpodetex">
    <w:name w:val="Corpo de tex"/>
    <w:basedOn w:val="Normal"/>
    <w:rsid w:val="003D6B1F"/>
    <w:pPr>
      <w:widowControl w:val="0"/>
      <w:autoSpaceDE w:val="0"/>
      <w:autoSpaceDN w:val="0"/>
      <w:adjustRightInd w:val="0"/>
      <w:jc w:val="both"/>
    </w:pPr>
    <w:rPr>
      <w:sz w:val="24"/>
      <w:szCs w:val="24"/>
      <w:lang w:val="en-US"/>
    </w:rPr>
  </w:style>
  <w:style w:type="character" w:styleId="HiperlinkVisitado">
    <w:name w:val="FollowedHyperlink"/>
    <w:uiPriority w:val="99"/>
    <w:unhideWhenUsed/>
    <w:rsid w:val="00595D5D"/>
    <w:rPr>
      <w:color w:val="954F72"/>
      <w:u w:val="single"/>
    </w:rPr>
  </w:style>
  <w:style w:type="paragraph" w:customStyle="1" w:styleId="font5">
    <w:name w:val="font5"/>
    <w:basedOn w:val="Normal"/>
    <w:rsid w:val="00595D5D"/>
    <w:pPr>
      <w:spacing w:before="100" w:beforeAutospacing="1" w:after="100" w:afterAutospacing="1"/>
    </w:pPr>
    <w:rPr>
      <w:rFonts w:ascii="Calibri" w:hAnsi="Calibri"/>
      <w:b/>
      <w:bCs/>
      <w:color w:val="000000"/>
      <w:sz w:val="12"/>
      <w:szCs w:val="12"/>
    </w:rPr>
  </w:style>
  <w:style w:type="paragraph" w:customStyle="1" w:styleId="xl66">
    <w:name w:val="xl66"/>
    <w:basedOn w:val="Normal"/>
    <w:rsid w:val="00595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67">
    <w:name w:val="xl67"/>
    <w:basedOn w:val="Normal"/>
    <w:rsid w:val="00595D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68">
    <w:name w:val="xl68"/>
    <w:basedOn w:val="Normal"/>
    <w:rsid w:val="00595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69">
    <w:name w:val="xl69"/>
    <w:basedOn w:val="Normal"/>
    <w:rsid w:val="00595D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70">
    <w:name w:val="xl70"/>
    <w:basedOn w:val="Normal"/>
    <w:rsid w:val="00595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2"/>
      <w:szCs w:val="12"/>
    </w:rPr>
  </w:style>
  <w:style w:type="paragraph" w:customStyle="1" w:styleId="xl71">
    <w:name w:val="xl71"/>
    <w:basedOn w:val="Normal"/>
    <w:rsid w:val="00595D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72">
    <w:name w:val="xl72"/>
    <w:basedOn w:val="Normal"/>
    <w:rsid w:val="00595D5D"/>
    <w:pPr>
      <w:spacing w:before="100" w:beforeAutospacing="1" w:after="100" w:afterAutospacing="1"/>
    </w:pPr>
    <w:rPr>
      <w:color w:val="000000"/>
      <w:sz w:val="12"/>
      <w:szCs w:val="12"/>
    </w:rPr>
  </w:style>
  <w:style w:type="paragraph" w:customStyle="1" w:styleId="xl73">
    <w:name w:val="xl73"/>
    <w:basedOn w:val="Normal"/>
    <w:rsid w:val="00595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74">
    <w:name w:val="xl74"/>
    <w:basedOn w:val="Normal"/>
    <w:rsid w:val="00595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2"/>
      <w:szCs w:val="12"/>
    </w:rPr>
  </w:style>
  <w:style w:type="paragraph" w:customStyle="1" w:styleId="xl75">
    <w:name w:val="xl75"/>
    <w:basedOn w:val="Normal"/>
    <w:rsid w:val="00595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2"/>
      <w:szCs w:val="12"/>
    </w:rPr>
  </w:style>
  <w:style w:type="paragraph" w:customStyle="1" w:styleId="xl76">
    <w:name w:val="xl76"/>
    <w:basedOn w:val="Normal"/>
    <w:rsid w:val="00595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2"/>
      <w:szCs w:val="12"/>
    </w:rPr>
  </w:style>
  <w:style w:type="paragraph" w:customStyle="1" w:styleId="xl77">
    <w:name w:val="xl77"/>
    <w:basedOn w:val="Normal"/>
    <w:rsid w:val="00595D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65">
    <w:name w:val="xl65"/>
    <w:basedOn w:val="Normal"/>
    <w:rsid w:val="0057702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8">
    <w:name w:val="xl78"/>
    <w:basedOn w:val="Normal"/>
    <w:rsid w:val="005770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9">
    <w:name w:val="xl79"/>
    <w:basedOn w:val="Normal"/>
    <w:rsid w:val="0057702E"/>
    <w:pPr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Normal"/>
    <w:rsid w:val="0057702E"/>
    <w:pP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1">
    <w:name w:val="xl81"/>
    <w:basedOn w:val="Normal"/>
    <w:rsid w:val="0057702E"/>
    <w:pP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numbering" w:customStyle="1" w:styleId="Semlista2">
    <w:name w:val="Sem lista2"/>
    <w:next w:val="Semlista"/>
    <w:uiPriority w:val="99"/>
    <w:semiHidden/>
    <w:unhideWhenUsed/>
    <w:rsid w:val="009B1769"/>
  </w:style>
  <w:style w:type="paragraph" w:customStyle="1" w:styleId="msonormal0">
    <w:name w:val="msonormal"/>
    <w:basedOn w:val="Normal"/>
    <w:rsid w:val="009B1769"/>
    <w:pPr>
      <w:spacing w:before="100" w:beforeAutospacing="1" w:after="100" w:afterAutospacing="1"/>
    </w:pPr>
    <w:rPr>
      <w:sz w:val="24"/>
      <w:szCs w:val="24"/>
    </w:rPr>
  </w:style>
  <w:style w:type="paragraph" w:customStyle="1" w:styleId="xl60">
    <w:name w:val="xl60"/>
    <w:basedOn w:val="Normal"/>
    <w:rsid w:val="009B1769"/>
    <w:pPr>
      <w:spacing w:before="100" w:beforeAutospacing="1" w:after="100" w:afterAutospacing="1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61">
    <w:name w:val="xl61"/>
    <w:basedOn w:val="Normal"/>
    <w:rsid w:val="009B1769"/>
    <w:pPr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62">
    <w:name w:val="xl62"/>
    <w:basedOn w:val="Normal"/>
    <w:rsid w:val="009B1769"/>
    <w:pP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63">
    <w:name w:val="xl63"/>
    <w:basedOn w:val="Normal"/>
    <w:rsid w:val="009B1769"/>
    <w:pPr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  <w:sz w:val="16"/>
      <w:szCs w:val="16"/>
    </w:rPr>
  </w:style>
  <w:style w:type="table" w:customStyle="1" w:styleId="Tabelacomgrade1">
    <w:name w:val="Tabela com grade1"/>
    <w:basedOn w:val="Tabelanormal"/>
    <w:next w:val="Tabelacomgrade"/>
    <w:uiPriority w:val="39"/>
    <w:rsid w:val="009B176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4">
    <w:name w:val="xl64"/>
    <w:basedOn w:val="Normal"/>
    <w:rsid w:val="00524C45"/>
    <w:pPr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82">
    <w:name w:val="xl82"/>
    <w:basedOn w:val="Normal"/>
    <w:rsid w:val="00524C4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5"/>
      <w:szCs w:val="15"/>
    </w:rPr>
  </w:style>
  <w:style w:type="paragraph" w:customStyle="1" w:styleId="xl83">
    <w:name w:val="xl83"/>
    <w:basedOn w:val="Normal"/>
    <w:rsid w:val="00524C45"/>
    <w:pP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4">
    <w:name w:val="xl84"/>
    <w:basedOn w:val="Normal"/>
    <w:rsid w:val="00524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5"/>
      <w:szCs w:val="15"/>
    </w:rPr>
  </w:style>
  <w:style w:type="paragraph" w:customStyle="1" w:styleId="xl85">
    <w:name w:val="xl85"/>
    <w:basedOn w:val="Normal"/>
    <w:rsid w:val="00524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Normal"/>
    <w:rsid w:val="00524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87">
    <w:name w:val="xl87"/>
    <w:basedOn w:val="Normal"/>
    <w:rsid w:val="00524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Normal"/>
    <w:rsid w:val="00524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character" w:styleId="MenoPendente">
    <w:name w:val="Unresolved Mention"/>
    <w:uiPriority w:val="99"/>
    <w:semiHidden/>
    <w:unhideWhenUsed/>
    <w:rsid w:val="00C533FA"/>
    <w:rPr>
      <w:color w:val="605E5C"/>
      <w:shd w:val="clear" w:color="auto" w:fill="E1DFDD"/>
    </w:rPr>
  </w:style>
  <w:style w:type="character" w:styleId="Refdecomentrio">
    <w:name w:val="annotation reference"/>
    <w:rsid w:val="006B1A76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6B1A76"/>
  </w:style>
  <w:style w:type="character" w:customStyle="1" w:styleId="TextodecomentrioChar">
    <w:name w:val="Texto de comentário Char"/>
    <w:basedOn w:val="Fontepargpadro"/>
    <w:link w:val="Textodecomentrio"/>
    <w:rsid w:val="006B1A76"/>
  </w:style>
  <w:style w:type="paragraph" w:styleId="Assuntodocomentrio">
    <w:name w:val="annotation subject"/>
    <w:basedOn w:val="Textodecomentrio"/>
    <w:next w:val="Textodecomentrio"/>
    <w:link w:val="AssuntodocomentrioChar"/>
    <w:rsid w:val="006B1A76"/>
    <w:rPr>
      <w:b/>
      <w:bCs/>
    </w:rPr>
  </w:style>
  <w:style w:type="character" w:customStyle="1" w:styleId="AssuntodocomentrioChar">
    <w:name w:val="Assunto do comentário Char"/>
    <w:link w:val="Assuntodocomentrio"/>
    <w:rsid w:val="006B1A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6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46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71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9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965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62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910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2089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5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afael\Dados%20de%20aplicativos\Microsoft\Modelos\TIMBRE%20LICITA&#199;&#195;O%202008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22CC85-E805-4820-AA7F-C9BD17C2F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TIMBRE LICITAÇÃO 2008</Template>
  <TotalTime>1</TotalTime>
  <Pages>2</Pages>
  <Words>259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Quevedos, 19 de junho de 2000</vt:lpstr>
    </vt:vector>
  </TitlesOfParts>
  <Company/>
  <LinksUpToDate>false</LinksUpToDate>
  <CharactersWithSpaces>1660</CharactersWithSpaces>
  <SharedDoc>false</SharedDoc>
  <HLinks>
    <vt:vector size="24" baseType="variant">
      <vt:variant>
        <vt:i4>2424835</vt:i4>
      </vt:variant>
      <vt:variant>
        <vt:i4>9</vt:i4>
      </vt:variant>
      <vt:variant>
        <vt:i4>0</vt:i4>
      </vt:variant>
      <vt:variant>
        <vt:i4>5</vt:i4>
      </vt:variant>
      <vt:variant>
        <vt:lpwstr>mailto:licitacao@quevedos.rs.gov.br</vt:lpwstr>
      </vt:variant>
      <vt:variant>
        <vt:lpwstr/>
      </vt:variant>
      <vt:variant>
        <vt:i4>3407915</vt:i4>
      </vt:variant>
      <vt:variant>
        <vt:i4>6</vt:i4>
      </vt:variant>
      <vt:variant>
        <vt:i4>0</vt:i4>
      </vt:variant>
      <vt:variant>
        <vt:i4>5</vt:i4>
      </vt:variant>
      <vt:variant>
        <vt:lpwstr>http://www.quevedos.rs.gov.br/</vt:lpwstr>
      </vt:variant>
      <vt:variant>
        <vt:lpwstr/>
      </vt:variant>
      <vt:variant>
        <vt:i4>6881339</vt:i4>
      </vt:variant>
      <vt:variant>
        <vt:i4>3</vt:i4>
      </vt:variant>
      <vt:variant>
        <vt:i4>0</vt:i4>
      </vt:variant>
      <vt:variant>
        <vt:i4>5</vt:i4>
      </vt:variant>
      <vt:variant>
        <vt:lpwstr>http://www.portaldecompraspublicas.com.br/</vt:lpwstr>
      </vt:variant>
      <vt:variant>
        <vt:lpwstr/>
      </vt:variant>
      <vt:variant>
        <vt:i4>6881339</vt:i4>
      </vt:variant>
      <vt:variant>
        <vt:i4>0</vt:i4>
      </vt:variant>
      <vt:variant>
        <vt:i4>0</vt:i4>
      </vt:variant>
      <vt:variant>
        <vt:i4>5</vt:i4>
      </vt:variant>
      <vt:variant>
        <vt:lpwstr>http://www.portaldecompraspublicas.com.br/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Quevedos, 19 de junho de 2000</dc:title>
  <dc:subject/>
  <dc:creator>CPD</dc:creator>
  <cp:keywords/>
  <cp:lastModifiedBy>Usuario</cp:lastModifiedBy>
  <cp:revision>2</cp:revision>
  <cp:lastPrinted>2026-08-10T18:48:00Z</cp:lastPrinted>
  <dcterms:created xsi:type="dcterms:W3CDTF">2026-09-17T13:43:00Z</dcterms:created>
  <dcterms:modified xsi:type="dcterms:W3CDTF">2026-09-17T13:43:00Z</dcterms:modified>
</cp:coreProperties>
</file>