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65BB" w14:textId="77777777" w:rsidR="00DC25BD" w:rsidRDefault="00DC25BD" w:rsidP="00DC25BD">
      <w:pPr>
        <w:spacing w:line="259" w:lineRule="auto"/>
        <w:ind w:left="42"/>
        <w:jc w:val="center"/>
        <w:rPr>
          <w:rFonts w:ascii="Calibri" w:hAnsi="Calibri" w:cs="Calibri"/>
          <w:sz w:val="24"/>
          <w:szCs w:val="24"/>
        </w:rPr>
      </w:pPr>
    </w:p>
    <w:p w14:paraId="627E974A" w14:textId="77777777" w:rsidR="00DC25BD" w:rsidRDefault="00DC25BD" w:rsidP="00DC25BD">
      <w:pPr>
        <w:spacing w:line="259" w:lineRule="auto"/>
        <w:ind w:left="42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D7EE25A" w14:textId="77777777" w:rsidR="00DC25BD" w:rsidRDefault="00DC25BD" w:rsidP="00DC25BD">
      <w:pPr>
        <w:pStyle w:val="Ttulo1"/>
        <w:ind w:left="10" w:right="3"/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 xml:space="preserve">ANEXO IV – </w:t>
      </w:r>
      <w:r w:rsidRPr="00F46F9E">
        <w:rPr>
          <w:rFonts w:ascii="Calibri" w:hAnsi="Calibri" w:cs="Calibri"/>
          <w:b/>
          <w:bCs/>
          <w:sz w:val="24"/>
        </w:rPr>
        <w:t>MODELO DE DECLARAÇÃO CONJUNTA DE DECLARAÇÕES COMUNS Pode ser modelo próprio ou declarações separadas/individuais</w:t>
      </w:r>
    </w:p>
    <w:p w14:paraId="77BE62D2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A empresa................................................................................................................................, CNPJ sob. nº ...................../.......-..., sediada na ...................................................................................., por intermédio de seu representante legal Sr.(a)......................................................................., portador (a) da Carteira de Identidade n.º ............................e do CPF n.º..............................., DECLARA perante a Lei, que até a presente data: </w:t>
      </w:r>
    </w:p>
    <w:p w14:paraId="5DE2011B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a) declara que atende a norma do disposto no inciso XXXIII do art. 7º da Constituição Federal. conforme o modelo do Decreto Federal n° 4.358/2002; </w:t>
      </w:r>
    </w:p>
    <w:p w14:paraId="42515B86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b) declara para os devidos fins que a empresa cumpre plenamente os requisitos de habilitação e que aceita integralmente os termos do Edital e seus anexos; </w:t>
      </w:r>
    </w:p>
    <w:p w14:paraId="4631010A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c) tem pleno conhecimento do objeto licitado e anuência das exigências constantes do Edital e seus anexos; </w:t>
      </w:r>
    </w:p>
    <w:p w14:paraId="6101C2E9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d) tem pleno conhecimento do local da obra do objeto licitado; </w:t>
      </w:r>
    </w:p>
    <w:p w14:paraId="1B9F3C2A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e) declara que não possui em seu quadro societário, servidor público da ativa, ou empregado de empresa Pública ou sociedade de economia mista; </w:t>
      </w:r>
    </w:p>
    <w:p w14:paraId="46D3D0BA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f) declara que suas propostas econômicas compreendem a integralidade dos custos para atendimento dos direitos trabalhistas assegurados na Constituição Federal, nas leis trabalhistas, nas normas infralegais, nas convenções coletivas de trabalho e nos termos de ajustamento de conduta vigentes na data de entrega das propostas; </w:t>
      </w:r>
    </w:p>
    <w:p w14:paraId="46FB559F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Se for ME/EPP </w:t>
      </w:r>
    </w:p>
    <w:p w14:paraId="33109DBD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g) declara que se enquadra como microempresa ou empresa de pequeno porte em conformidade com a LC Nº 123/2006, e a LC Nº 147/2014. </w:t>
      </w:r>
    </w:p>
    <w:p w14:paraId="1F80217F" w14:textId="77777777" w:rsidR="00DC25BD" w:rsidRDefault="00DC25BD" w:rsidP="00DC25BD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 xml:space="preserve">h) Declara que no ano corrente ainda não tenham celebrado contratos com a Administração Pública cujos valores somados extrapolem a receita bruta máxima admitida para fins de enquadramento de sua empresa MEI, ME ou EPP. </w:t>
      </w:r>
    </w:p>
    <w:p w14:paraId="1191C3B4" w14:textId="77777777" w:rsidR="00DC25BD" w:rsidRDefault="00DC25BD" w:rsidP="00DC25BD">
      <w:pPr>
        <w:jc w:val="both"/>
        <w:rPr>
          <w:rFonts w:ascii="Calibri" w:hAnsi="Calibri" w:cs="Calibri"/>
          <w:sz w:val="22"/>
          <w:szCs w:val="22"/>
        </w:rPr>
      </w:pPr>
    </w:p>
    <w:p w14:paraId="200D9D92" w14:textId="77777777" w:rsidR="00DC25BD" w:rsidRPr="00F46F9E" w:rsidRDefault="00DC25BD" w:rsidP="00DC25BD">
      <w:pPr>
        <w:jc w:val="right"/>
        <w:rPr>
          <w:rFonts w:ascii="Calibri" w:hAnsi="Calibri" w:cs="Calibri"/>
          <w:sz w:val="22"/>
          <w:szCs w:val="22"/>
        </w:rPr>
      </w:pPr>
      <w:r w:rsidRPr="00F46F9E">
        <w:rPr>
          <w:rFonts w:ascii="Calibri" w:hAnsi="Calibri" w:cs="Calibri"/>
          <w:sz w:val="22"/>
          <w:szCs w:val="22"/>
        </w:rPr>
        <w:t>Local e data</w:t>
      </w:r>
    </w:p>
    <w:p w14:paraId="4562A0F6" w14:textId="77777777" w:rsidR="00DC25BD" w:rsidRDefault="00DC25BD" w:rsidP="00DC25BD">
      <w:pPr>
        <w:rPr>
          <w:b/>
          <w:bCs/>
          <w:sz w:val="24"/>
          <w:szCs w:val="24"/>
        </w:rPr>
      </w:pPr>
    </w:p>
    <w:p w14:paraId="73C5DCAC" w14:textId="77777777" w:rsidR="00DC25BD" w:rsidRDefault="00DC25BD" w:rsidP="00DC25BD">
      <w:pPr>
        <w:rPr>
          <w:b/>
          <w:bCs/>
          <w:sz w:val="24"/>
          <w:szCs w:val="24"/>
        </w:rPr>
      </w:pPr>
    </w:p>
    <w:p w14:paraId="08AFB47D" w14:textId="77777777" w:rsidR="00DC25BD" w:rsidRDefault="00DC25BD" w:rsidP="00DC25BD">
      <w:pPr>
        <w:jc w:val="center"/>
        <w:rPr>
          <w:rFonts w:asciiTheme="minorHAnsi" w:hAnsiTheme="minorHAnsi" w:cstheme="minorHAnsi"/>
          <w:sz w:val="22"/>
          <w:szCs w:val="22"/>
        </w:rPr>
      </w:pPr>
      <w:r w:rsidRPr="00F46F9E">
        <w:rPr>
          <w:rFonts w:asciiTheme="minorHAnsi" w:hAnsiTheme="minorHAnsi" w:cstheme="minorHAnsi"/>
          <w:sz w:val="22"/>
          <w:szCs w:val="22"/>
        </w:rPr>
        <w:t>carimbo e assinatura do (a) representante legal</w:t>
      </w:r>
    </w:p>
    <w:p w14:paraId="57ABD894" w14:textId="77777777" w:rsidR="00DC25BD" w:rsidRDefault="00DC25BD" w:rsidP="00DC25BD">
      <w:pPr>
        <w:pStyle w:val="Ttulo1"/>
        <w:ind w:left="10" w:right="3"/>
        <w:jc w:val="center"/>
        <w:rPr>
          <w:b/>
          <w:bCs/>
          <w:sz w:val="24"/>
        </w:rPr>
      </w:pPr>
    </w:p>
    <w:p w14:paraId="76A0964E" w14:textId="77777777" w:rsidR="00DC25BD" w:rsidRDefault="00DC25BD" w:rsidP="00DC25BD"/>
    <w:p w14:paraId="09B327CC" w14:textId="77777777" w:rsidR="00DC25BD" w:rsidRDefault="00DC25BD" w:rsidP="00DC25BD"/>
    <w:p w14:paraId="390A8185" w14:textId="77777777" w:rsidR="00DC25BD" w:rsidRDefault="00DC25BD" w:rsidP="00DC25BD"/>
    <w:p w14:paraId="63179EEF" w14:textId="77777777" w:rsidR="00DC25BD" w:rsidRDefault="00DC25BD" w:rsidP="00DC25BD"/>
    <w:p w14:paraId="1C392BF1" w14:textId="77777777" w:rsidR="00DC25BD" w:rsidRDefault="00DC25BD" w:rsidP="00DC25BD"/>
    <w:p w14:paraId="58576C5B" w14:textId="77777777" w:rsidR="00DC25BD" w:rsidRDefault="00DC25BD" w:rsidP="00DC25BD"/>
    <w:p w14:paraId="2CE4B48E" w14:textId="77777777" w:rsidR="00DC25BD" w:rsidRDefault="00DC25BD" w:rsidP="00DC25BD"/>
    <w:p w14:paraId="5CEF68BA" w14:textId="77777777" w:rsidR="00DC25BD" w:rsidRDefault="00DC25BD" w:rsidP="00DC25BD"/>
    <w:p w14:paraId="679189CD" w14:textId="77777777" w:rsidR="00DC25BD" w:rsidRDefault="00DC25BD" w:rsidP="00DC25BD"/>
    <w:p w14:paraId="487B630B" w14:textId="77777777" w:rsidR="00B56345" w:rsidRPr="00105FCE" w:rsidRDefault="00B56345" w:rsidP="00105FCE"/>
    <w:sectPr w:rsidR="00B56345" w:rsidRPr="00105FCE" w:rsidSect="008E3C81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985" w:right="709" w:bottom="851" w:left="1418" w:header="51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94CA3" w14:textId="77777777" w:rsidR="00E16625" w:rsidRDefault="00E16625">
      <w:r>
        <w:separator/>
      </w:r>
    </w:p>
  </w:endnote>
  <w:endnote w:type="continuationSeparator" w:id="0">
    <w:p w14:paraId="6E30B6C3" w14:textId="77777777" w:rsidR="00E16625" w:rsidRDefault="00E1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8D0C" w14:textId="77777777" w:rsidR="0060711F" w:rsidRDefault="0060711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F3CC8B" w14:textId="77777777" w:rsidR="0060711F" w:rsidRDefault="006071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7424" w14:textId="77777777" w:rsidR="0060711F" w:rsidRDefault="0060711F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DD7573">
      <w:rPr>
        <w:noProof/>
      </w:rPr>
      <w:t>2</w:t>
    </w:r>
    <w:r>
      <w:fldChar w:fldCharType="end"/>
    </w:r>
  </w:p>
  <w:p w14:paraId="341F6D1C" w14:textId="77777777" w:rsidR="0060711F" w:rsidRDefault="0060711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268E2" w14:textId="77777777" w:rsidR="00E16625" w:rsidRDefault="00E16625">
      <w:r>
        <w:separator/>
      </w:r>
    </w:p>
  </w:footnote>
  <w:footnote w:type="continuationSeparator" w:id="0">
    <w:p w14:paraId="65890603" w14:textId="77777777" w:rsidR="00E16625" w:rsidRDefault="00E16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0E33" w14:textId="77777777" w:rsidR="0060711F" w:rsidRDefault="0060711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AA27C17" w14:textId="77777777" w:rsidR="0060711F" w:rsidRDefault="0060711F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6C1A" w14:textId="4B7412E4" w:rsidR="0060711F" w:rsidRDefault="002C2E37">
    <w:pPr>
      <w:pStyle w:val="Cabealho"/>
      <w:rPr>
        <w:sz w:val="22"/>
      </w:rPr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A93C7A9" wp14:editId="6949B365">
              <wp:simplePos x="0" y="0"/>
              <wp:positionH relativeFrom="column">
                <wp:posOffset>-1357630</wp:posOffset>
              </wp:positionH>
              <wp:positionV relativeFrom="paragraph">
                <wp:posOffset>-206375</wp:posOffset>
              </wp:positionV>
              <wp:extent cx="8113395" cy="914400"/>
              <wp:effectExtent l="0" t="0" r="0" b="0"/>
              <wp:wrapNone/>
              <wp:docPr id="126972186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3395" cy="914400"/>
                        <a:chOff x="-639" y="751"/>
                        <a:chExt cx="12777" cy="1440"/>
                      </a:xfrm>
                    </wpg:grpSpPr>
                    <wps:wsp>
                      <wps:cNvPr id="890772143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2781" y="931"/>
                          <a:ext cx="8496" cy="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57F1" w14:textId="77777777" w:rsidR="0060711F" w:rsidRDefault="0060711F" w:rsidP="009E6F7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PREFEITURA MUNICIPAL DE QUEVEDOS – RS</w:t>
                            </w:r>
                          </w:p>
                          <w:p w14:paraId="0EBD7F36" w14:textId="77777777" w:rsidR="0060711F" w:rsidRDefault="0060711F" w:rsidP="009E6F7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COMISSÃO DE PREGÃO 2025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Portaria Municipal nº 03, de 07 de janeiro de 2025</w:t>
                            </w:r>
                          </w:p>
                          <w:p w14:paraId="16C5F91C" w14:textId="77777777" w:rsidR="0060711F" w:rsidRDefault="0060711F" w:rsidP="009E6F7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Site de disponibilização do Edital: www.quevedos.rs.gov.br</w:t>
                            </w:r>
                          </w:p>
                          <w:p w14:paraId="43F26D61" w14:textId="77777777" w:rsidR="0060711F" w:rsidRDefault="0060711F" w:rsidP="003C51B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5B03A5" w14:textId="77777777" w:rsidR="0060711F" w:rsidRDefault="0060711F" w:rsidP="003C51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616749" name="Line 8"/>
                      <wps:cNvCnPr>
                        <a:cxnSpLocks noChangeShapeType="1"/>
                      </wps:cNvCnPr>
                      <wps:spPr bwMode="auto">
                        <a:xfrm>
                          <a:off x="-639" y="2191"/>
                          <a:ext cx="1277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15287834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341" y="751"/>
                          <a:ext cx="1258" cy="1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30389" w14:textId="52AEADBB" w:rsidR="0060711F" w:rsidRDefault="002C2E37" w:rsidP="003C51B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A66912" wp14:editId="2B435F60">
                                  <wp:extent cx="619125" cy="70485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93C7A9" id="Group 6" o:spid="_x0000_s1026" style="position:absolute;margin-left:-106.9pt;margin-top:-16.25pt;width:638.85pt;height:1in;z-index:251657728" coordorigin="-639,751" coordsize="12777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2781;top:931;width:8496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" stroked="f">
                <v:textbox>
                  <w:txbxContent>
                    <w:p w14:paraId="325F57F1" w14:textId="77777777" w:rsidR="0060711F" w:rsidRDefault="0060711F" w:rsidP="009E6F7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PREFEITURA MUNICIPAL DE QUEVEDOS – RS</w:t>
                      </w:r>
                    </w:p>
                    <w:p w14:paraId="0EBD7F36" w14:textId="77777777" w:rsidR="0060711F" w:rsidRDefault="0060711F" w:rsidP="009E6F7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COMISSÃO DE PREGÃO 2025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Portaria Municipal nº 03, de 07 de janeiro de 2025</w:t>
                      </w:r>
                    </w:p>
                    <w:p w14:paraId="16C5F91C" w14:textId="77777777" w:rsidR="0060711F" w:rsidRDefault="0060711F" w:rsidP="009E6F7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Site de disponibilização do Edital: www.quevedos.rs.gov.br</w:t>
                      </w:r>
                    </w:p>
                    <w:p w14:paraId="43F26D61" w14:textId="77777777" w:rsidR="0060711F" w:rsidRDefault="0060711F" w:rsidP="003C51BE">
                      <w:pPr>
                        <w:jc w:val="center"/>
                        <w:rPr>
                          <w:b/>
                        </w:rPr>
                      </w:pPr>
                    </w:p>
                    <w:p w14:paraId="465B03A5" w14:textId="77777777" w:rsidR="0060711F" w:rsidRDefault="0060711F" w:rsidP="003C51BE"/>
                  </w:txbxContent>
                </v:textbox>
              </v:shape>
              <v:line id="Line 8" o:spid="_x0000_s1028" style="position:absolute;visibility:visible;mso-wrap-style:square" from="-639,2191" to="12138,2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"/>
              <v:shape id="Text Box 9" o:spid="_x0000_s1029" type="#_x0000_t202" style="position:absolute;left:1341;top:751;width:125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" stroked="f">
                <v:textbox>
                  <w:txbxContent>
                    <w:p w14:paraId="38130389" w14:textId="52AEADBB" w:rsidR="0060711F" w:rsidRDefault="002C2E37" w:rsidP="003C51B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A66912" wp14:editId="2B435F60">
                            <wp:extent cx="619125" cy="70485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80FBE" w14:textId="77777777" w:rsidR="0060711F" w:rsidRDefault="0060711F">
    <w:pPr>
      <w:pStyle w:val="Cabealho"/>
      <w:rPr>
        <w:sz w:val="22"/>
      </w:rPr>
    </w:pPr>
  </w:p>
  <w:p w14:paraId="0FF0ADE3" w14:textId="77777777" w:rsidR="0060711F" w:rsidRDefault="0060711F">
    <w:pPr>
      <w:pStyle w:val="Cabealho"/>
      <w:rPr>
        <w:sz w:val="22"/>
      </w:rPr>
    </w:pPr>
  </w:p>
  <w:p w14:paraId="1F4BAA58" w14:textId="77777777" w:rsidR="0060711F" w:rsidRDefault="0060711F">
    <w:pPr>
      <w:pStyle w:val="Cabealho"/>
      <w:rPr>
        <w:sz w:val="22"/>
      </w:rPr>
    </w:pPr>
  </w:p>
  <w:p w14:paraId="34D2B362" w14:textId="77777777" w:rsidR="0060711F" w:rsidRDefault="0060711F">
    <w:pPr>
      <w:pStyle w:val="Cabealho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5D3"/>
    <w:multiLevelType w:val="multilevel"/>
    <w:tmpl w:val="C66E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D26FB"/>
    <w:multiLevelType w:val="multilevel"/>
    <w:tmpl w:val="5776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C6F96"/>
    <w:multiLevelType w:val="multilevel"/>
    <w:tmpl w:val="2126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449C0"/>
    <w:multiLevelType w:val="multilevel"/>
    <w:tmpl w:val="0C00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242DB"/>
    <w:multiLevelType w:val="multilevel"/>
    <w:tmpl w:val="16A0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82F7E"/>
    <w:multiLevelType w:val="multilevel"/>
    <w:tmpl w:val="770E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F845AA"/>
    <w:multiLevelType w:val="multilevel"/>
    <w:tmpl w:val="AA56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24119A"/>
    <w:multiLevelType w:val="multilevel"/>
    <w:tmpl w:val="D0B2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B1354"/>
    <w:multiLevelType w:val="multilevel"/>
    <w:tmpl w:val="5946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5126D5"/>
    <w:multiLevelType w:val="multilevel"/>
    <w:tmpl w:val="D982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616883"/>
    <w:multiLevelType w:val="multilevel"/>
    <w:tmpl w:val="82D0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517101">
    <w:abstractNumId w:val="7"/>
  </w:num>
  <w:num w:numId="2" w16cid:durableId="1586453202">
    <w:abstractNumId w:val="5"/>
  </w:num>
  <w:num w:numId="3" w16cid:durableId="1906796890">
    <w:abstractNumId w:val="4"/>
  </w:num>
  <w:num w:numId="4" w16cid:durableId="2006280577">
    <w:abstractNumId w:val="9"/>
  </w:num>
  <w:num w:numId="5" w16cid:durableId="1523588695">
    <w:abstractNumId w:val="10"/>
  </w:num>
  <w:num w:numId="6" w16cid:durableId="471824232">
    <w:abstractNumId w:val="3"/>
  </w:num>
  <w:num w:numId="7" w16cid:durableId="587428440">
    <w:abstractNumId w:val="1"/>
  </w:num>
  <w:num w:numId="8" w16cid:durableId="1642148203">
    <w:abstractNumId w:val="8"/>
  </w:num>
  <w:num w:numId="9" w16cid:durableId="323095398">
    <w:abstractNumId w:val="6"/>
  </w:num>
  <w:num w:numId="10" w16cid:durableId="195822748">
    <w:abstractNumId w:val="0"/>
  </w:num>
  <w:num w:numId="11" w16cid:durableId="30829306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69"/>
    <w:rsid w:val="000003F3"/>
    <w:rsid w:val="0000095D"/>
    <w:rsid w:val="000018D5"/>
    <w:rsid w:val="00004C16"/>
    <w:rsid w:val="00005679"/>
    <w:rsid w:val="00007AE5"/>
    <w:rsid w:val="00007C7F"/>
    <w:rsid w:val="00010476"/>
    <w:rsid w:val="00015ED4"/>
    <w:rsid w:val="000173BB"/>
    <w:rsid w:val="000222BA"/>
    <w:rsid w:val="000235B9"/>
    <w:rsid w:val="00024E60"/>
    <w:rsid w:val="00025EB3"/>
    <w:rsid w:val="00026823"/>
    <w:rsid w:val="000273AC"/>
    <w:rsid w:val="00030096"/>
    <w:rsid w:val="00032272"/>
    <w:rsid w:val="00032D3C"/>
    <w:rsid w:val="00035CFC"/>
    <w:rsid w:val="000368C2"/>
    <w:rsid w:val="0003704E"/>
    <w:rsid w:val="000378ED"/>
    <w:rsid w:val="00040296"/>
    <w:rsid w:val="00042F69"/>
    <w:rsid w:val="000432DF"/>
    <w:rsid w:val="000470F0"/>
    <w:rsid w:val="00047F50"/>
    <w:rsid w:val="000503EE"/>
    <w:rsid w:val="0005295F"/>
    <w:rsid w:val="000536AC"/>
    <w:rsid w:val="00053F5B"/>
    <w:rsid w:val="00056128"/>
    <w:rsid w:val="00057FF2"/>
    <w:rsid w:val="0006084A"/>
    <w:rsid w:val="000644AA"/>
    <w:rsid w:val="00065738"/>
    <w:rsid w:val="000659DB"/>
    <w:rsid w:val="00066CBF"/>
    <w:rsid w:val="0007085F"/>
    <w:rsid w:val="00071031"/>
    <w:rsid w:val="00074A82"/>
    <w:rsid w:val="00075455"/>
    <w:rsid w:val="00085482"/>
    <w:rsid w:val="00090117"/>
    <w:rsid w:val="00093F14"/>
    <w:rsid w:val="000945BB"/>
    <w:rsid w:val="00095A41"/>
    <w:rsid w:val="000A2D0D"/>
    <w:rsid w:val="000A4E98"/>
    <w:rsid w:val="000A64CB"/>
    <w:rsid w:val="000B071C"/>
    <w:rsid w:val="000B393F"/>
    <w:rsid w:val="000B42FB"/>
    <w:rsid w:val="000B50DD"/>
    <w:rsid w:val="000B6DBD"/>
    <w:rsid w:val="000B771D"/>
    <w:rsid w:val="000C2F97"/>
    <w:rsid w:val="000C6260"/>
    <w:rsid w:val="000D2AF5"/>
    <w:rsid w:val="000D3B6F"/>
    <w:rsid w:val="000D43B7"/>
    <w:rsid w:val="000D4E21"/>
    <w:rsid w:val="000D50AF"/>
    <w:rsid w:val="000D531D"/>
    <w:rsid w:val="000D5BA7"/>
    <w:rsid w:val="000E009C"/>
    <w:rsid w:val="000E03E7"/>
    <w:rsid w:val="000E159A"/>
    <w:rsid w:val="000E2EAB"/>
    <w:rsid w:val="000E2F0E"/>
    <w:rsid w:val="000E48EB"/>
    <w:rsid w:val="000E7134"/>
    <w:rsid w:val="000F4C3C"/>
    <w:rsid w:val="000F4E19"/>
    <w:rsid w:val="000F5ECE"/>
    <w:rsid w:val="000F65F5"/>
    <w:rsid w:val="000F67A0"/>
    <w:rsid w:val="000F74B8"/>
    <w:rsid w:val="000F779A"/>
    <w:rsid w:val="0010170E"/>
    <w:rsid w:val="0010237C"/>
    <w:rsid w:val="00104E49"/>
    <w:rsid w:val="001056EC"/>
    <w:rsid w:val="00105D72"/>
    <w:rsid w:val="00105FCE"/>
    <w:rsid w:val="00107BC3"/>
    <w:rsid w:val="00112871"/>
    <w:rsid w:val="00114724"/>
    <w:rsid w:val="00115577"/>
    <w:rsid w:val="00116C5E"/>
    <w:rsid w:val="00116E02"/>
    <w:rsid w:val="00117C24"/>
    <w:rsid w:val="001246D9"/>
    <w:rsid w:val="00126BC4"/>
    <w:rsid w:val="00130C37"/>
    <w:rsid w:val="0013186D"/>
    <w:rsid w:val="00131CEB"/>
    <w:rsid w:val="00131E06"/>
    <w:rsid w:val="001320D0"/>
    <w:rsid w:val="00132795"/>
    <w:rsid w:val="00135848"/>
    <w:rsid w:val="0013616E"/>
    <w:rsid w:val="00137CE9"/>
    <w:rsid w:val="00140D8E"/>
    <w:rsid w:val="001418EE"/>
    <w:rsid w:val="001423CF"/>
    <w:rsid w:val="0014240C"/>
    <w:rsid w:val="0014591D"/>
    <w:rsid w:val="00145B1B"/>
    <w:rsid w:val="0014714F"/>
    <w:rsid w:val="0014776A"/>
    <w:rsid w:val="0015213E"/>
    <w:rsid w:val="00154DCF"/>
    <w:rsid w:val="0015658B"/>
    <w:rsid w:val="00161374"/>
    <w:rsid w:val="001621CC"/>
    <w:rsid w:val="00164E56"/>
    <w:rsid w:val="00165753"/>
    <w:rsid w:val="0017248E"/>
    <w:rsid w:val="00172767"/>
    <w:rsid w:val="0017358D"/>
    <w:rsid w:val="001753DC"/>
    <w:rsid w:val="00177FCF"/>
    <w:rsid w:val="00181565"/>
    <w:rsid w:val="001844B8"/>
    <w:rsid w:val="0018621F"/>
    <w:rsid w:val="001864DA"/>
    <w:rsid w:val="00192810"/>
    <w:rsid w:val="00195B47"/>
    <w:rsid w:val="001A1493"/>
    <w:rsid w:val="001A4B1D"/>
    <w:rsid w:val="001A55CC"/>
    <w:rsid w:val="001A58B7"/>
    <w:rsid w:val="001A5BBA"/>
    <w:rsid w:val="001A6B3F"/>
    <w:rsid w:val="001B012F"/>
    <w:rsid w:val="001B0AFA"/>
    <w:rsid w:val="001B14A5"/>
    <w:rsid w:val="001B3738"/>
    <w:rsid w:val="001B5454"/>
    <w:rsid w:val="001B6774"/>
    <w:rsid w:val="001B6A38"/>
    <w:rsid w:val="001B6A42"/>
    <w:rsid w:val="001B6C04"/>
    <w:rsid w:val="001C05EE"/>
    <w:rsid w:val="001C2B1F"/>
    <w:rsid w:val="001C554E"/>
    <w:rsid w:val="001C7084"/>
    <w:rsid w:val="001C77A7"/>
    <w:rsid w:val="001D00A4"/>
    <w:rsid w:val="001D07F9"/>
    <w:rsid w:val="001D0819"/>
    <w:rsid w:val="001D53C6"/>
    <w:rsid w:val="001D7DB0"/>
    <w:rsid w:val="001E048C"/>
    <w:rsid w:val="001E1E38"/>
    <w:rsid w:val="001E2911"/>
    <w:rsid w:val="001E3382"/>
    <w:rsid w:val="001E35D2"/>
    <w:rsid w:val="001E3ACD"/>
    <w:rsid w:val="001E75D5"/>
    <w:rsid w:val="001F0707"/>
    <w:rsid w:val="001F1198"/>
    <w:rsid w:val="001F1623"/>
    <w:rsid w:val="001F199D"/>
    <w:rsid w:val="001F3352"/>
    <w:rsid w:val="001F517E"/>
    <w:rsid w:val="001F64D8"/>
    <w:rsid w:val="00200480"/>
    <w:rsid w:val="00204118"/>
    <w:rsid w:val="0020419A"/>
    <w:rsid w:val="00205121"/>
    <w:rsid w:val="002077CE"/>
    <w:rsid w:val="0021309E"/>
    <w:rsid w:val="00214F24"/>
    <w:rsid w:val="00215749"/>
    <w:rsid w:val="00215852"/>
    <w:rsid w:val="002160E0"/>
    <w:rsid w:val="0022077D"/>
    <w:rsid w:val="00222570"/>
    <w:rsid w:val="002231FC"/>
    <w:rsid w:val="00225309"/>
    <w:rsid w:val="00225F07"/>
    <w:rsid w:val="0023739C"/>
    <w:rsid w:val="0023777C"/>
    <w:rsid w:val="0023792E"/>
    <w:rsid w:val="00240F12"/>
    <w:rsid w:val="00241D45"/>
    <w:rsid w:val="002434DD"/>
    <w:rsid w:val="00243D77"/>
    <w:rsid w:val="002458BA"/>
    <w:rsid w:val="00246D9F"/>
    <w:rsid w:val="002507A0"/>
    <w:rsid w:val="00250D0D"/>
    <w:rsid w:val="002510C9"/>
    <w:rsid w:val="002574FB"/>
    <w:rsid w:val="0025764F"/>
    <w:rsid w:val="0025788A"/>
    <w:rsid w:val="00260B17"/>
    <w:rsid w:val="0026693C"/>
    <w:rsid w:val="00270D78"/>
    <w:rsid w:val="00270DCD"/>
    <w:rsid w:val="002734C8"/>
    <w:rsid w:val="0027600F"/>
    <w:rsid w:val="0027748C"/>
    <w:rsid w:val="0028008A"/>
    <w:rsid w:val="002812E4"/>
    <w:rsid w:val="002823BF"/>
    <w:rsid w:val="00284108"/>
    <w:rsid w:val="00285C4B"/>
    <w:rsid w:val="00287E80"/>
    <w:rsid w:val="00291870"/>
    <w:rsid w:val="0029375C"/>
    <w:rsid w:val="00294D8F"/>
    <w:rsid w:val="00296BF1"/>
    <w:rsid w:val="00297ECA"/>
    <w:rsid w:val="002A1C89"/>
    <w:rsid w:val="002A4228"/>
    <w:rsid w:val="002A7A00"/>
    <w:rsid w:val="002B01CB"/>
    <w:rsid w:val="002B20B0"/>
    <w:rsid w:val="002B28DD"/>
    <w:rsid w:val="002B2F77"/>
    <w:rsid w:val="002B3283"/>
    <w:rsid w:val="002B66ED"/>
    <w:rsid w:val="002C0E6B"/>
    <w:rsid w:val="002C1CD1"/>
    <w:rsid w:val="002C1E38"/>
    <w:rsid w:val="002C293D"/>
    <w:rsid w:val="002C2E37"/>
    <w:rsid w:val="002C3690"/>
    <w:rsid w:val="002C44AF"/>
    <w:rsid w:val="002C46DC"/>
    <w:rsid w:val="002C60B6"/>
    <w:rsid w:val="002D0488"/>
    <w:rsid w:val="002D0948"/>
    <w:rsid w:val="002D0F79"/>
    <w:rsid w:val="002D1BA2"/>
    <w:rsid w:val="002D238A"/>
    <w:rsid w:val="002D2D9A"/>
    <w:rsid w:val="002D79CF"/>
    <w:rsid w:val="002E5E3F"/>
    <w:rsid w:val="002E7A4C"/>
    <w:rsid w:val="002F0279"/>
    <w:rsid w:val="002F0B1A"/>
    <w:rsid w:val="002F1CED"/>
    <w:rsid w:val="002F3DAE"/>
    <w:rsid w:val="002F41AE"/>
    <w:rsid w:val="002F4C67"/>
    <w:rsid w:val="002F538F"/>
    <w:rsid w:val="002F5BC7"/>
    <w:rsid w:val="002F5C5D"/>
    <w:rsid w:val="0030156C"/>
    <w:rsid w:val="00302093"/>
    <w:rsid w:val="0030478A"/>
    <w:rsid w:val="00305B71"/>
    <w:rsid w:val="0030601A"/>
    <w:rsid w:val="003073AC"/>
    <w:rsid w:val="00313805"/>
    <w:rsid w:val="00314EF4"/>
    <w:rsid w:val="0031610C"/>
    <w:rsid w:val="00316DB5"/>
    <w:rsid w:val="00320C9E"/>
    <w:rsid w:val="003223C4"/>
    <w:rsid w:val="00322A82"/>
    <w:rsid w:val="00324B97"/>
    <w:rsid w:val="00326051"/>
    <w:rsid w:val="00327439"/>
    <w:rsid w:val="00332BAA"/>
    <w:rsid w:val="00333DCC"/>
    <w:rsid w:val="00335607"/>
    <w:rsid w:val="0033566C"/>
    <w:rsid w:val="00335902"/>
    <w:rsid w:val="00336D39"/>
    <w:rsid w:val="00337DAA"/>
    <w:rsid w:val="00343028"/>
    <w:rsid w:val="00346234"/>
    <w:rsid w:val="00347427"/>
    <w:rsid w:val="00353237"/>
    <w:rsid w:val="00360D9A"/>
    <w:rsid w:val="00360FFB"/>
    <w:rsid w:val="003713D7"/>
    <w:rsid w:val="003732BD"/>
    <w:rsid w:val="003736D1"/>
    <w:rsid w:val="003744B7"/>
    <w:rsid w:val="00375675"/>
    <w:rsid w:val="0038761D"/>
    <w:rsid w:val="00390ED6"/>
    <w:rsid w:val="00394BB7"/>
    <w:rsid w:val="0039730B"/>
    <w:rsid w:val="003A1288"/>
    <w:rsid w:val="003A1DE5"/>
    <w:rsid w:val="003A3F76"/>
    <w:rsid w:val="003A3F89"/>
    <w:rsid w:val="003A4A5B"/>
    <w:rsid w:val="003B1755"/>
    <w:rsid w:val="003B18B2"/>
    <w:rsid w:val="003B3D33"/>
    <w:rsid w:val="003B4C99"/>
    <w:rsid w:val="003B6D80"/>
    <w:rsid w:val="003B7F60"/>
    <w:rsid w:val="003C0800"/>
    <w:rsid w:val="003C0B9F"/>
    <w:rsid w:val="003C1E6C"/>
    <w:rsid w:val="003C2BD0"/>
    <w:rsid w:val="003C393B"/>
    <w:rsid w:val="003C4E99"/>
    <w:rsid w:val="003C51BE"/>
    <w:rsid w:val="003C6712"/>
    <w:rsid w:val="003C6EF6"/>
    <w:rsid w:val="003D042C"/>
    <w:rsid w:val="003D15C8"/>
    <w:rsid w:val="003D1884"/>
    <w:rsid w:val="003D56C0"/>
    <w:rsid w:val="003D6011"/>
    <w:rsid w:val="003D6687"/>
    <w:rsid w:val="003D6B1F"/>
    <w:rsid w:val="003E0A34"/>
    <w:rsid w:val="003E1069"/>
    <w:rsid w:val="003E22FA"/>
    <w:rsid w:val="003E3E44"/>
    <w:rsid w:val="003E453C"/>
    <w:rsid w:val="003E49A9"/>
    <w:rsid w:val="003E73EA"/>
    <w:rsid w:val="003F4A09"/>
    <w:rsid w:val="003F62CE"/>
    <w:rsid w:val="004006F2"/>
    <w:rsid w:val="004031EF"/>
    <w:rsid w:val="00404E1A"/>
    <w:rsid w:val="00405214"/>
    <w:rsid w:val="00407C12"/>
    <w:rsid w:val="004110B8"/>
    <w:rsid w:val="00411367"/>
    <w:rsid w:val="00411ED2"/>
    <w:rsid w:val="00413DC1"/>
    <w:rsid w:val="004148F5"/>
    <w:rsid w:val="004175DE"/>
    <w:rsid w:val="00420B49"/>
    <w:rsid w:val="004245EE"/>
    <w:rsid w:val="00425384"/>
    <w:rsid w:val="00433F3E"/>
    <w:rsid w:val="00435A9D"/>
    <w:rsid w:val="00435E17"/>
    <w:rsid w:val="00440C1D"/>
    <w:rsid w:val="00443FA8"/>
    <w:rsid w:val="00445273"/>
    <w:rsid w:val="00445C98"/>
    <w:rsid w:val="00446E0C"/>
    <w:rsid w:val="004475F0"/>
    <w:rsid w:val="004501D8"/>
    <w:rsid w:val="00453FF7"/>
    <w:rsid w:val="004557ED"/>
    <w:rsid w:val="00463E56"/>
    <w:rsid w:val="00465B58"/>
    <w:rsid w:val="00467D1F"/>
    <w:rsid w:val="00475269"/>
    <w:rsid w:val="00486757"/>
    <w:rsid w:val="00486E7F"/>
    <w:rsid w:val="00490874"/>
    <w:rsid w:val="00490BB0"/>
    <w:rsid w:val="00492E1E"/>
    <w:rsid w:val="00492FD0"/>
    <w:rsid w:val="00493AB5"/>
    <w:rsid w:val="00493C21"/>
    <w:rsid w:val="004956C1"/>
    <w:rsid w:val="00495E13"/>
    <w:rsid w:val="00496D7C"/>
    <w:rsid w:val="004A0F27"/>
    <w:rsid w:val="004A2EF9"/>
    <w:rsid w:val="004A3FE0"/>
    <w:rsid w:val="004A56D1"/>
    <w:rsid w:val="004A65D3"/>
    <w:rsid w:val="004A6F50"/>
    <w:rsid w:val="004A79AA"/>
    <w:rsid w:val="004B121A"/>
    <w:rsid w:val="004B1CC0"/>
    <w:rsid w:val="004B27E2"/>
    <w:rsid w:val="004B2CCF"/>
    <w:rsid w:val="004B303E"/>
    <w:rsid w:val="004B3EBC"/>
    <w:rsid w:val="004B5D83"/>
    <w:rsid w:val="004B68C8"/>
    <w:rsid w:val="004B7F3D"/>
    <w:rsid w:val="004C027A"/>
    <w:rsid w:val="004C3DD6"/>
    <w:rsid w:val="004C567C"/>
    <w:rsid w:val="004C6774"/>
    <w:rsid w:val="004D1437"/>
    <w:rsid w:val="004D25A6"/>
    <w:rsid w:val="004D4F2C"/>
    <w:rsid w:val="004E00C0"/>
    <w:rsid w:val="004E0A2E"/>
    <w:rsid w:val="004E5049"/>
    <w:rsid w:val="004F3755"/>
    <w:rsid w:val="004F513E"/>
    <w:rsid w:val="004F51EE"/>
    <w:rsid w:val="004F5A13"/>
    <w:rsid w:val="004F7E56"/>
    <w:rsid w:val="005011C8"/>
    <w:rsid w:val="0050169D"/>
    <w:rsid w:val="00501811"/>
    <w:rsid w:val="00501BF0"/>
    <w:rsid w:val="00502F78"/>
    <w:rsid w:val="00503562"/>
    <w:rsid w:val="0050379F"/>
    <w:rsid w:val="00503EA0"/>
    <w:rsid w:val="0050603B"/>
    <w:rsid w:val="00506C0F"/>
    <w:rsid w:val="00510AD3"/>
    <w:rsid w:val="0051268F"/>
    <w:rsid w:val="005126EC"/>
    <w:rsid w:val="005139C3"/>
    <w:rsid w:val="00514737"/>
    <w:rsid w:val="00517E90"/>
    <w:rsid w:val="00520852"/>
    <w:rsid w:val="00520D64"/>
    <w:rsid w:val="00524C45"/>
    <w:rsid w:val="00524D1D"/>
    <w:rsid w:val="00526C6E"/>
    <w:rsid w:val="0052754D"/>
    <w:rsid w:val="005314AE"/>
    <w:rsid w:val="00534B20"/>
    <w:rsid w:val="005351D0"/>
    <w:rsid w:val="005414C3"/>
    <w:rsid w:val="005416FD"/>
    <w:rsid w:val="00542A72"/>
    <w:rsid w:val="00542E22"/>
    <w:rsid w:val="0054446D"/>
    <w:rsid w:val="0054657B"/>
    <w:rsid w:val="005468FD"/>
    <w:rsid w:val="00550BD0"/>
    <w:rsid w:val="00552AB6"/>
    <w:rsid w:val="005559D7"/>
    <w:rsid w:val="00557434"/>
    <w:rsid w:val="00557BCA"/>
    <w:rsid w:val="0056149E"/>
    <w:rsid w:val="00561B51"/>
    <w:rsid w:val="00561CB6"/>
    <w:rsid w:val="00562DAD"/>
    <w:rsid w:val="00565A2C"/>
    <w:rsid w:val="00565BE6"/>
    <w:rsid w:val="00566560"/>
    <w:rsid w:val="00566F74"/>
    <w:rsid w:val="00567030"/>
    <w:rsid w:val="0057002E"/>
    <w:rsid w:val="00571405"/>
    <w:rsid w:val="00572180"/>
    <w:rsid w:val="005738FF"/>
    <w:rsid w:val="0057702E"/>
    <w:rsid w:val="00577762"/>
    <w:rsid w:val="00577E37"/>
    <w:rsid w:val="00580048"/>
    <w:rsid w:val="00581117"/>
    <w:rsid w:val="005829E8"/>
    <w:rsid w:val="00582AEE"/>
    <w:rsid w:val="00582B43"/>
    <w:rsid w:val="005836B8"/>
    <w:rsid w:val="00584818"/>
    <w:rsid w:val="00584F81"/>
    <w:rsid w:val="005855B8"/>
    <w:rsid w:val="00586D63"/>
    <w:rsid w:val="005901A9"/>
    <w:rsid w:val="0059182C"/>
    <w:rsid w:val="005935A4"/>
    <w:rsid w:val="00595483"/>
    <w:rsid w:val="00595898"/>
    <w:rsid w:val="00595D5D"/>
    <w:rsid w:val="00596D3D"/>
    <w:rsid w:val="005A2390"/>
    <w:rsid w:val="005A2902"/>
    <w:rsid w:val="005A2A57"/>
    <w:rsid w:val="005A2CE5"/>
    <w:rsid w:val="005A4496"/>
    <w:rsid w:val="005A6885"/>
    <w:rsid w:val="005A6E2B"/>
    <w:rsid w:val="005A712B"/>
    <w:rsid w:val="005A7671"/>
    <w:rsid w:val="005A76F2"/>
    <w:rsid w:val="005B2093"/>
    <w:rsid w:val="005B4309"/>
    <w:rsid w:val="005B7144"/>
    <w:rsid w:val="005B7F48"/>
    <w:rsid w:val="005C12F3"/>
    <w:rsid w:val="005C29A8"/>
    <w:rsid w:val="005C3F48"/>
    <w:rsid w:val="005D0DEA"/>
    <w:rsid w:val="005D1428"/>
    <w:rsid w:val="005E07A2"/>
    <w:rsid w:val="005E181D"/>
    <w:rsid w:val="005E3C57"/>
    <w:rsid w:val="005E43F1"/>
    <w:rsid w:val="005E4F41"/>
    <w:rsid w:val="005E5075"/>
    <w:rsid w:val="005E5D8B"/>
    <w:rsid w:val="005E6689"/>
    <w:rsid w:val="005F005A"/>
    <w:rsid w:val="005F2966"/>
    <w:rsid w:val="005F3B57"/>
    <w:rsid w:val="005F3D3D"/>
    <w:rsid w:val="005F62CC"/>
    <w:rsid w:val="0060080D"/>
    <w:rsid w:val="00601CA5"/>
    <w:rsid w:val="00602234"/>
    <w:rsid w:val="006026C6"/>
    <w:rsid w:val="00602A4D"/>
    <w:rsid w:val="00605D23"/>
    <w:rsid w:val="0060601D"/>
    <w:rsid w:val="0060619C"/>
    <w:rsid w:val="0060711F"/>
    <w:rsid w:val="006104BD"/>
    <w:rsid w:val="00610524"/>
    <w:rsid w:val="00615022"/>
    <w:rsid w:val="00620833"/>
    <w:rsid w:val="00621183"/>
    <w:rsid w:val="006219B7"/>
    <w:rsid w:val="00623034"/>
    <w:rsid w:val="0062572D"/>
    <w:rsid w:val="00625B36"/>
    <w:rsid w:val="006266F8"/>
    <w:rsid w:val="00626709"/>
    <w:rsid w:val="00627A70"/>
    <w:rsid w:val="006310A7"/>
    <w:rsid w:val="00640189"/>
    <w:rsid w:val="00641AB4"/>
    <w:rsid w:val="00642B42"/>
    <w:rsid w:val="00643008"/>
    <w:rsid w:val="006432A9"/>
    <w:rsid w:val="00645A09"/>
    <w:rsid w:val="00646D39"/>
    <w:rsid w:val="00647263"/>
    <w:rsid w:val="00650C36"/>
    <w:rsid w:val="0065326E"/>
    <w:rsid w:val="00653614"/>
    <w:rsid w:val="006546D8"/>
    <w:rsid w:val="00654D3A"/>
    <w:rsid w:val="00660FA8"/>
    <w:rsid w:val="00663066"/>
    <w:rsid w:val="006715C2"/>
    <w:rsid w:val="0067192F"/>
    <w:rsid w:val="00673993"/>
    <w:rsid w:val="00675529"/>
    <w:rsid w:val="00681DD3"/>
    <w:rsid w:val="00683593"/>
    <w:rsid w:val="00683F41"/>
    <w:rsid w:val="006876BF"/>
    <w:rsid w:val="006916F1"/>
    <w:rsid w:val="00692308"/>
    <w:rsid w:val="00692988"/>
    <w:rsid w:val="0069349B"/>
    <w:rsid w:val="00696CC6"/>
    <w:rsid w:val="00697EFC"/>
    <w:rsid w:val="006A05FA"/>
    <w:rsid w:val="006A1CD9"/>
    <w:rsid w:val="006A1F3D"/>
    <w:rsid w:val="006A2421"/>
    <w:rsid w:val="006A30E0"/>
    <w:rsid w:val="006A3793"/>
    <w:rsid w:val="006A51C2"/>
    <w:rsid w:val="006A7AAF"/>
    <w:rsid w:val="006B0200"/>
    <w:rsid w:val="006B0FA7"/>
    <w:rsid w:val="006B14BA"/>
    <w:rsid w:val="006B1A76"/>
    <w:rsid w:val="006B28E1"/>
    <w:rsid w:val="006B3B4D"/>
    <w:rsid w:val="006B6449"/>
    <w:rsid w:val="006B6875"/>
    <w:rsid w:val="006B6BB3"/>
    <w:rsid w:val="006C25B4"/>
    <w:rsid w:val="006C2E55"/>
    <w:rsid w:val="006C32EA"/>
    <w:rsid w:val="006C345E"/>
    <w:rsid w:val="006C3E96"/>
    <w:rsid w:val="006C7845"/>
    <w:rsid w:val="006D088F"/>
    <w:rsid w:val="006D1279"/>
    <w:rsid w:val="006D20EA"/>
    <w:rsid w:val="006D3218"/>
    <w:rsid w:val="006E1BBB"/>
    <w:rsid w:val="006E29BF"/>
    <w:rsid w:val="006E37A0"/>
    <w:rsid w:val="006E4751"/>
    <w:rsid w:val="006E7BD1"/>
    <w:rsid w:val="006F2AF1"/>
    <w:rsid w:val="006F2FEB"/>
    <w:rsid w:val="006F3356"/>
    <w:rsid w:val="006F416E"/>
    <w:rsid w:val="006F6755"/>
    <w:rsid w:val="00703BF8"/>
    <w:rsid w:val="00704EFE"/>
    <w:rsid w:val="00705588"/>
    <w:rsid w:val="00705B84"/>
    <w:rsid w:val="00713C63"/>
    <w:rsid w:val="00721E1C"/>
    <w:rsid w:val="00722106"/>
    <w:rsid w:val="0072513B"/>
    <w:rsid w:val="00725A8B"/>
    <w:rsid w:val="00727345"/>
    <w:rsid w:val="00730D8C"/>
    <w:rsid w:val="00731A44"/>
    <w:rsid w:val="007339E4"/>
    <w:rsid w:val="00735B98"/>
    <w:rsid w:val="00741AC0"/>
    <w:rsid w:val="00743766"/>
    <w:rsid w:val="00744351"/>
    <w:rsid w:val="007450CC"/>
    <w:rsid w:val="0074534C"/>
    <w:rsid w:val="00747903"/>
    <w:rsid w:val="007546C6"/>
    <w:rsid w:val="0075561E"/>
    <w:rsid w:val="00760108"/>
    <w:rsid w:val="007612C7"/>
    <w:rsid w:val="00762332"/>
    <w:rsid w:val="00766A8D"/>
    <w:rsid w:val="00766B5F"/>
    <w:rsid w:val="00773595"/>
    <w:rsid w:val="00775801"/>
    <w:rsid w:val="00775F76"/>
    <w:rsid w:val="007762D0"/>
    <w:rsid w:val="007771C3"/>
    <w:rsid w:val="00783259"/>
    <w:rsid w:val="00784E14"/>
    <w:rsid w:val="00786C71"/>
    <w:rsid w:val="00787744"/>
    <w:rsid w:val="007963C2"/>
    <w:rsid w:val="007A04AA"/>
    <w:rsid w:val="007A0747"/>
    <w:rsid w:val="007A51CB"/>
    <w:rsid w:val="007A5BBD"/>
    <w:rsid w:val="007A689D"/>
    <w:rsid w:val="007B2A29"/>
    <w:rsid w:val="007B4273"/>
    <w:rsid w:val="007B4CA7"/>
    <w:rsid w:val="007B5281"/>
    <w:rsid w:val="007B5741"/>
    <w:rsid w:val="007B6B5D"/>
    <w:rsid w:val="007B7ED4"/>
    <w:rsid w:val="007B7F0B"/>
    <w:rsid w:val="007C1700"/>
    <w:rsid w:val="007C190A"/>
    <w:rsid w:val="007C3759"/>
    <w:rsid w:val="007C6387"/>
    <w:rsid w:val="007D12A0"/>
    <w:rsid w:val="007D156C"/>
    <w:rsid w:val="007D27A3"/>
    <w:rsid w:val="007D3B2B"/>
    <w:rsid w:val="007D51F6"/>
    <w:rsid w:val="007E0BC7"/>
    <w:rsid w:val="007E24A4"/>
    <w:rsid w:val="007E305C"/>
    <w:rsid w:val="007E3305"/>
    <w:rsid w:val="007E342F"/>
    <w:rsid w:val="007E361F"/>
    <w:rsid w:val="007E7A54"/>
    <w:rsid w:val="007F1160"/>
    <w:rsid w:val="007F3FCC"/>
    <w:rsid w:val="007F4BA1"/>
    <w:rsid w:val="007F689E"/>
    <w:rsid w:val="007F6D0F"/>
    <w:rsid w:val="00802F5B"/>
    <w:rsid w:val="00806570"/>
    <w:rsid w:val="00807497"/>
    <w:rsid w:val="00810198"/>
    <w:rsid w:val="0081143F"/>
    <w:rsid w:val="008123C1"/>
    <w:rsid w:val="0082028E"/>
    <w:rsid w:val="00820BC8"/>
    <w:rsid w:val="00821B03"/>
    <w:rsid w:val="008233F9"/>
    <w:rsid w:val="0082663B"/>
    <w:rsid w:val="00830FEE"/>
    <w:rsid w:val="008318C8"/>
    <w:rsid w:val="008346B4"/>
    <w:rsid w:val="00834784"/>
    <w:rsid w:val="00834D58"/>
    <w:rsid w:val="00835BAE"/>
    <w:rsid w:val="0083700F"/>
    <w:rsid w:val="008427BD"/>
    <w:rsid w:val="00842CD6"/>
    <w:rsid w:val="00842F04"/>
    <w:rsid w:val="00844364"/>
    <w:rsid w:val="00844489"/>
    <w:rsid w:val="00845209"/>
    <w:rsid w:val="00845806"/>
    <w:rsid w:val="00850395"/>
    <w:rsid w:val="00854133"/>
    <w:rsid w:val="00854A89"/>
    <w:rsid w:val="008556CD"/>
    <w:rsid w:val="008569E9"/>
    <w:rsid w:val="008607B7"/>
    <w:rsid w:val="00862281"/>
    <w:rsid w:val="0086324A"/>
    <w:rsid w:val="00863BFC"/>
    <w:rsid w:val="0086617A"/>
    <w:rsid w:val="008704BD"/>
    <w:rsid w:val="00873B35"/>
    <w:rsid w:val="00874E62"/>
    <w:rsid w:val="0088020D"/>
    <w:rsid w:val="00881753"/>
    <w:rsid w:val="00881E69"/>
    <w:rsid w:val="00883710"/>
    <w:rsid w:val="00884847"/>
    <w:rsid w:val="008857B4"/>
    <w:rsid w:val="00885AFF"/>
    <w:rsid w:val="00890FF8"/>
    <w:rsid w:val="00891D84"/>
    <w:rsid w:val="00892E61"/>
    <w:rsid w:val="00893F79"/>
    <w:rsid w:val="00894AE4"/>
    <w:rsid w:val="00895F74"/>
    <w:rsid w:val="008A111D"/>
    <w:rsid w:val="008A27BE"/>
    <w:rsid w:val="008A41D6"/>
    <w:rsid w:val="008B135D"/>
    <w:rsid w:val="008B1C54"/>
    <w:rsid w:val="008B36C1"/>
    <w:rsid w:val="008B53DD"/>
    <w:rsid w:val="008B6910"/>
    <w:rsid w:val="008B7624"/>
    <w:rsid w:val="008C19F8"/>
    <w:rsid w:val="008C4679"/>
    <w:rsid w:val="008C4A97"/>
    <w:rsid w:val="008C57A9"/>
    <w:rsid w:val="008C5BFA"/>
    <w:rsid w:val="008C5F8C"/>
    <w:rsid w:val="008C6E68"/>
    <w:rsid w:val="008D0F35"/>
    <w:rsid w:val="008D2ADB"/>
    <w:rsid w:val="008D302D"/>
    <w:rsid w:val="008D6AF6"/>
    <w:rsid w:val="008E05D2"/>
    <w:rsid w:val="008E1CAA"/>
    <w:rsid w:val="008E3C81"/>
    <w:rsid w:val="008E4F32"/>
    <w:rsid w:val="008E5B16"/>
    <w:rsid w:val="008E68C5"/>
    <w:rsid w:val="008E7390"/>
    <w:rsid w:val="008F10FE"/>
    <w:rsid w:val="00901791"/>
    <w:rsid w:val="009024EF"/>
    <w:rsid w:val="00903A9F"/>
    <w:rsid w:val="0090639B"/>
    <w:rsid w:val="009076A1"/>
    <w:rsid w:val="009110F4"/>
    <w:rsid w:val="0091210B"/>
    <w:rsid w:val="009148D4"/>
    <w:rsid w:val="00915CAD"/>
    <w:rsid w:val="009235C0"/>
    <w:rsid w:val="00923E5B"/>
    <w:rsid w:val="00923F35"/>
    <w:rsid w:val="00925AA7"/>
    <w:rsid w:val="0093163F"/>
    <w:rsid w:val="00935414"/>
    <w:rsid w:val="0093567C"/>
    <w:rsid w:val="00937276"/>
    <w:rsid w:val="009403A7"/>
    <w:rsid w:val="00941EF6"/>
    <w:rsid w:val="00942832"/>
    <w:rsid w:val="009429D3"/>
    <w:rsid w:val="00943557"/>
    <w:rsid w:val="00943950"/>
    <w:rsid w:val="00943B9D"/>
    <w:rsid w:val="00944CDC"/>
    <w:rsid w:val="00945335"/>
    <w:rsid w:val="00946E30"/>
    <w:rsid w:val="00951EA8"/>
    <w:rsid w:val="00953FE2"/>
    <w:rsid w:val="009562EF"/>
    <w:rsid w:val="00957751"/>
    <w:rsid w:val="0095791C"/>
    <w:rsid w:val="00961D3F"/>
    <w:rsid w:val="00966216"/>
    <w:rsid w:val="009669CD"/>
    <w:rsid w:val="00967054"/>
    <w:rsid w:val="0096727F"/>
    <w:rsid w:val="0097063F"/>
    <w:rsid w:val="00974EEF"/>
    <w:rsid w:val="00977019"/>
    <w:rsid w:val="0098126A"/>
    <w:rsid w:val="009819F5"/>
    <w:rsid w:val="00984C3C"/>
    <w:rsid w:val="00985EC9"/>
    <w:rsid w:val="00993389"/>
    <w:rsid w:val="009933E4"/>
    <w:rsid w:val="00993561"/>
    <w:rsid w:val="009939B4"/>
    <w:rsid w:val="0099690F"/>
    <w:rsid w:val="00997013"/>
    <w:rsid w:val="009A2D0F"/>
    <w:rsid w:val="009A37B8"/>
    <w:rsid w:val="009A69B4"/>
    <w:rsid w:val="009B0659"/>
    <w:rsid w:val="009B174B"/>
    <w:rsid w:val="009B1769"/>
    <w:rsid w:val="009B2511"/>
    <w:rsid w:val="009B392C"/>
    <w:rsid w:val="009B5682"/>
    <w:rsid w:val="009B5CB6"/>
    <w:rsid w:val="009C02A3"/>
    <w:rsid w:val="009C44F4"/>
    <w:rsid w:val="009C73A6"/>
    <w:rsid w:val="009D026C"/>
    <w:rsid w:val="009D0365"/>
    <w:rsid w:val="009D5D37"/>
    <w:rsid w:val="009D6DF1"/>
    <w:rsid w:val="009E2162"/>
    <w:rsid w:val="009E49A0"/>
    <w:rsid w:val="009E4CE5"/>
    <w:rsid w:val="009E64F2"/>
    <w:rsid w:val="009E6F75"/>
    <w:rsid w:val="009F095E"/>
    <w:rsid w:val="009F1B98"/>
    <w:rsid w:val="009F6EAC"/>
    <w:rsid w:val="00A018DD"/>
    <w:rsid w:val="00A02B8D"/>
    <w:rsid w:val="00A03684"/>
    <w:rsid w:val="00A036F9"/>
    <w:rsid w:val="00A040D0"/>
    <w:rsid w:val="00A04C53"/>
    <w:rsid w:val="00A05911"/>
    <w:rsid w:val="00A0713C"/>
    <w:rsid w:val="00A11D17"/>
    <w:rsid w:val="00A1304F"/>
    <w:rsid w:val="00A13EEB"/>
    <w:rsid w:val="00A17944"/>
    <w:rsid w:val="00A17E8F"/>
    <w:rsid w:val="00A21BA1"/>
    <w:rsid w:val="00A24A54"/>
    <w:rsid w:val="00A25010"/>
    <w:rsid w:val="00A31BD1"/>
    <w:rsid w:val="00A33785"/>
    <w:rsid w:val="00A347FE"/>
    <w:rsid w:val="00A34EC1"/>
    <w:rsid w:val="00A3583E"/>
    <w:rsid w:val="00A35BD0"/>
    <w:rsid w:val="00A40090"/>
    <w:rsid w:val="00A40834"/>
    <w:rsid w:val="00A40B0E"/>
    <w:rsid w:val="00A503C6"/>
    <w:rsid w:val="00A50786"/>
    <w:rsid w:val="00A523C5"/>
    <w:rsid w:val="00A530B9"/>
    <w:rsid w:val="00A5591B"/>
    <w:rsid w:val="00A5599F"/>
    <w:rsid w:val="00A55F44"/>
    <w:rsid w:val="00A611F6"/>
    <w:rsid w:val="00A61C64"/>
    <w:rsid w:val="00A636AF"/>
    <w:rsid w:val="00A67910"/>
    <w:rsid w:val="00A7430D"/>
    <w:rsid w:val="00A76193"/>
    <w:rsid w:val="00A81530"/>
    <w:rsid w:val="00A81DAE"/>
    <w:rsid w:val="00A822D1"/>
    <w:rsid w:val="00A82AD0"/>
    <w:rsid w:val="00A843AF"/>
    <w:rsid w:val="00A84B13"/>
    <w:rsid w:val="00A94403"/>
    <w:rsid w:val="00A959CA"/>
    <w:rsid w:val="00A95C04"/>
    <w:rsid w:val="00AA0C2C"/>
    <w:rsid w:val="00AA102A"/>
    <w:rsid w:val="00AA1B55"/>
    <w:rsid w:val="00AA24A6"/>
    <w:rsid w:val="00AA4CBB"/>
    <w:rsid w:val="00AA5097"/>
    <w:rsid w:val="00AA5B3D"/>
    <w:rsid w:val="00AA6786"/>
    <w:rsid w:val="00AB2DC0"/>
    <w:rsid w:val="00AC01B3"/>
    <w:rsid w:val="00AC04B1"/>
    <w:rsid w:val="00AC0D9D"/>
    <w:rsid w:val="00AC269D"/>
    <w:rsid w:val="00AC3C88"/>
    <w:rsid w:val="00AC4525"/>
    <w:rsid w:val="00AC4983"/>
    <w:rsid w:val="00AC4E93"/>
    <w:rsid w:val="00AC5066"/>
    <w:rsid w:val="00AC5BFF"/>
    <w:rsid w:val="00AC5FD0"/>
    <w:rsid w:val="00AC6684"/>
    <w:rsid w:val="00AC7134"/>
    <w:rsid w:val="00AD0E78"/>
    <w:rsid w:val="00AD2E83"/>
    <w:rsid w:val="00AD34AB"/>
    <w:rsid w:val="00AD3DE6"/>
    <w:rsid w:val="00AD56DA"/>
    <w:rsid w:val="00AD5971"/>
    <w:rsid w:val="00AD62E7"/>
    <w:rsid w:val="00AD7E4F"/>
    <w:rsid w:val="00AE0370"/>
    <w:rsid w:val="00AE0AF5"/>
    <w:rsid w:val="00AE1BDA"/>
    <w:rsid w:val="00AE2A50"/>
    <w:rsid w:val="00AE2CBE"/>
    <w:rsid w:val="00AE34B3"/>
    <w:rsid w:val="00AE3DA9"/>
    <w:rsid w:val="00AE4A26"/>
    <w:rsid w:val="00AE6C06"/>
    <w:rsid w:val="00AF197C"/>
    <w:rsid w:val="00AF6C62"/>
    <w:rsid w:val="00B00005"/>
    <w:rsid w:val="00B00B5A"/>
    <w:rsid w:val="00B0525D"/>
    <w:rsid w:val="00B065E6"/>
    <w:rsid w:val="00B07B98"/>
    <w:rsid w:val="00B12B44"/>
    <w:rsid w:val="00B142A5"/>
    <w:rsid w:val="00B211D4"/>
    <w:rsid w:val="00B22A12"/>
    <w:rsid w:val="00B23312"/>
    <w:rsid w:val="00B2350B"/>
    <w:rsid w:val="00B26207"/>
    <w:rsid w:val="00B27D0C"/>
    <w:rsid w:val="00B30CA1"/>
    <w:rsid w:val="00B32B86"/>
    <w:rsid w:val="00B35150"/>
    <w:rsid w:val="00B354F4"/>
    <w:rsid w:val="00B35A2B"/>
    <w:rsid w:val="00B36DFA"/>
    <w:rsid w:val="00B37D61"/>
    <w:rsid w:val="00B41BCA"/>
    <w:rsid w:val="00B43560"/>
    <w:rsid w:val="00B44302"/>
    <w:rsid w:val="00B4658B"/>
    <w:rsid w:val="00B502CA"/>
    <w:rsid w:val="00B51E64"/>
    <w:rsid w:val="00B520C3"/>
    <w:rsid w:val="00B56345"/>
    <w:rsid w:val="00B60369"/>
    <w:rsid w:val="00B63BCF"/>
    <w:rsid w:val="00B6410A"/>
    <w:rsid w:val="00B661CB"/>
    <w:rsid w:val="00B71597"/>
    <w:rsid w:val="00B7181E"/>
    <w:rsid w:val="00B764B0"/>
    <w:rsid w:val="00B76C2C"/>
    <w:rsid w:val="00B76D4C"/>
    <w:rsid w:val="00B7729B"/>
    <w:rsid w:val="00B77F99"/>
    <w:rsid w:val="00B80598"/>
    <w:rsid w:val="00B810C3"/>
    <w:rsid w:val="00B8684D"/>
    <w:rsid w:val="00B9080F"/>
    <w:rsid w:val="00B91063"/>
    <w:rsid w:val="00B9168A"/>
    <w:rsid w:val="00B91F2B"/>
    <w:rsid w:val="00B92A09"/>
    <w:rsid w:val="00B94532"/>
    <w:rsid w:val="00B94E87"/>
    <w:rsid w:val="00B97D38"/>
    <w:rsid w:val="00BA0E33"/>
    <w:rsid w:val="00BA100A"/>
    <w:rsid w:val="00BA2FBA"/>
    <w:rsid w:val="00BA3DEA"/>
    <w:rsid w:val="00BA50C9"/>
    <w:rsid w:val="00BA5376"/>
    <w:rsid w:val="00BA5929"/>
    <w:rsid w:val="00BA60BD"/>
    <w:rsid w:val="00BB11D5"/>
    <w:rsid w:val="00BB1FCE"/>
    <w:rsid w:val="00BB3B32"/>
    <w:rsid w:val="00BB4B18"/>
    <w:rsid w:val="00BB66F8"/>
    <w:rsid w:val="00BC10B5"/>
    <w:rsid w:val="00BC6E67"/>
    <w:rsid w:val="00BD2C2A"/>
    <w:rsid w:val="00BD2F9E"/>
    <w:rsid w:val="00BD366A"/>
    <w:rsid w:val="00BD3D41"/>
    <w:rsid w:val="00BD5AF3"/>
    <w:rsid w:val="00BE02AC"/>
    <w:rsid w:val="00BE03FB"/>
    <w:rsid w:val="00BE16A2"/>
    <w:rsid w:val="00BE1C1B"/>
    <w:rsid w:val="00BE3138"/>
    <w:rsid w:val="00BE3A19"/>
    <w:rsid w:val="00BE68E8"/>
    <w:rsid w:val="00BF0243"/>
    <w:rsid w:val="00BF19BB"/>
    <w:rsid w:val="00BF1E32"/>
    <w:rsid w:val="00BF70A5"/>
    <w:rsid w:val="00BF7201"/>
    <w:rsid w:val="00C0397F"/>
    <w:rsid w:val="00C04166"/>
    <w:rsid w:val="00C06D98"/>
    <w:rsid w:val="00C1030A"/>
    <w:rsid w:val="00C127CA"/>
    <w:rsid w:val="00C15B03"/>
    <w:rsid w:val="00C2062A"/>
    <w:rsid w:val="00C24059"/>
    <w:rsid w:val="00C24438"/>
    <w:rsid w:val="00C25E5B"/>
    <w:rsid w:val="00C261F0"/>
    <w:rsid w:val="00C3126B"/>
    <w:rsid w:val="00C32349"/>
    <w:rsid w:val="00C32833"/>
    <w:rsid w:val="00C33BA9"/>
    <w:rsid w:val="00C41AA9"/>
    <w:rsid w:val="00C434A6"/>
    <w:rsid w:val="00C449F7"/>
    <w:rsid w:val="00C47146"/>
    <w:rsid w:val="00C477B4"/>
    <w:rsid w:val="00C5063F"/>
    <w:rsid w:val="00C533FA"/>
    <w:rsid w:val="00C56004"/>
    <w:rsid w:val="00C56AAD"/>
    <w:rsid w:val="00C60432"/>
    <w:rsid w:val="00C60718"/>
    <w:rsid w:val="00C63332"/>
    <w:rsid w:val="00C65691"/>
    <w:rsid w:val="00C67F2E"/>
    <w:rsid w:val="00C67FAA"/>
    <w:rsid w:val="00C74996"/>
    <w:rsid w:val="00C86F4E"/>
    <w:rsid w:val="00C9127A"/>
    <w:rsid w:val="00C94837"/>
    <w:rsid w:val="00C9704B"/>
    <w:rsid w:val="00CA0EDE"/>
    <w:rsid w:val="00CA1BE9"/>
    <w:rsid w:val="00CA1ECB"/>
    <w:rsid w:val="00CA3659"/>
    <w:rsid w:val="00CA3FCC"/>
    <w:rsid w:val="00CA75F5"/>
    <w:rsid w:val="00CA7948"/>
    <w:rsid w:val="00CA7AFD"/>
    <w:rsid w:val="00CB2F14"/>
    <w:rsid w:val="00CB3A01"/>
    <w:rsid w:val="00CC23E4"/>
    <w:rsid w:val="00CC5A92"/>
    <w:rsid w:val="00CD0B64"/>
    <w:rsid w:val="00CD1EBE"/>
    <w:rsid w:val="00CD20F8"/>
    <w:rsid w:val="00CD5C37"/>
    <w:rsid w:val="00CD5F6C"/>
    <w:rsid w:val="00CE07E4"/>
    <w:rsid w:val="00CE2613"/>
    <w:rsid w:val="00CE3A2D"/>
    <w:rsid w:val="00CE3FC3"/>
    <w:rsid w:val="00CE4F5D"/>
    <w:rsid w:val="00CE6650"/>
    <w:rsid w:val="00CF08A7"/>
    <w:rsid w:val="00CF2BED"/>
    <w:rsid w:val="00CF2C68"/>
    <w:rsid w:val="00CF3032"/>
    <w:rsid w:val="00CF4260"/>
    <w:rsid w:val="00CF50CD"/>
    <w:rsid w:val="00CF53CF"/>
    <w:rsid w:val="00CF60A7"/>
    <w:rsid w:val="00CF7D6E"/>
    <w:rsid w:val="00D012A2"/>
    <w:rsid w:val="00D022C4"/>
    <w:rsid w:val="00D02972"/>
    <w:rsid w:val="00D04D51"/>
    <w:rsid w:val="00D054FE"/>
    <w:rsid w:val="00D0563A"/>
    <w:rsid w:val="00D05BA9"/>
    <w:rsid w:val="00D11D99"/>
    <w:rsid w:val="00D11E03"/>
    <w:rsid w:val="00D12AA5"/>
    <w:rsid w:val="00D136E6"/>
    <w:rsid w:val="00D200A6"/>
    <w:rsid w:val="00D216E2"/>
    <w:rsid w:val="00D263F2"/>
    <w:rsid w:val="00D2640E"/>
    <w:rsid w:val="00D269E8"/>
    <w:rsid w:val="00D31108"/>
    <w:rsid w:val="00D32099"/>
    <w:rsid w:val="00D33ED5"/>
    <w:rsid w:val="00D34A2B"/>
    <w:rsid w:val="00D35424"/>
    <w:rsid w:val="00D36A8A"/>
    <w:rsid w:val="00D36EAB"/>
    <w:rsid w:val="00D40495"/>
    <w:rsid w:val="00D40FA9"/>
    <w:rsid w:val="00D464C5"/>
    <w:rsid w:val="00D47490"/>
    <w:rsid w:val="00D47A7E"/>
    <w:rsid w:val="00D50F6D"/>
    <w:rsid w:val="00D52EF9"/>
    <w:rsid w:val="00D546E4"/>
    <w:rsid w:val="00D55AE0"/>
    <w:rsid w:val="00D60AD0"/>
    <w:rsid w:val="00D60DB9"/>
    <w:rsid w:val="00D6182A"/>
    <w:rsid w:val="00D64591"/>
    <w:rsid w:val="00D64962"/>
    <w:rsid w:val="00D67312"/>
    <w:rsid w:val="00D75812"/>
    <w:rsid w:val="00D76CAF"/>
    <w:rsid w:val="00D86BF4"/>
    <w:rsid w:val="00D90C68"/>
    <w:rsid w:val="00D92AA9"/>
    <w:rsid w:val="00D95D15"/>
    <w:rsid w:val="00D96AB2"/>
    <w:rsid w:val="00DA11EC"/>
    <w:rsid w:val="00DA2091"/>
    <w:rsid w:val="00DA4912"/>
    <w:rsid w:val="00DA54CD"/>
    <w:rsid w:val="00DA6801"/>
    <w:rsid w:val="00DA6F6B"/>
    <w:rsid w:val="00DA7601"/>
    <w:rsid w:val="00DB28B6"/>
    <w:rsid w:val="00DB3A7B"/>
    <w:rsid w:val="00DB6EB3"/>
    <w:rsid w:val="00DB7C9C"/>
    <w:rsid w:val="00DC25BD"/>
    <w:rsid w:val="00DD04BD"/>
    <w:rsid w:val="00DD7573"/>
    <w:rsid w:val="00DE03B4"/>
    <w:rsid w:val="00DE11BB"/>
    <w:rsid w:val="00DE14FB"/>
    <w:rsid w:val="00DE1BE6"/>
    <w:rsid w:val="00DE3742"/>
    <w:rsid w:val="00DE51AB"/>
    <w:rsid w:val="00DE7BEB"/>
    <w:rsid w:val="00DF3057"/>
    <w:rsid w:val="00DF3C4C"/>
    <w:rsid w:val="00DF5A76"/>
    <w:rsid w:val="00DF7D04"/>
    <w:rsid w:val="00E01E63"/>
    <w:rsid w:val="00E02668"/>
    <w:rsid w:val="00E0398D"/>
    <w:rsid w:val="00E0764D"/>
    <w:rsid w:val="00E07F38"/>
    <w:rsid w:val="00E10CF0"/>
    <w:rsid w:val="00E134BC"/>
    <w:rsid w:val="00E144F0"/>
    <w:rsid w:val="00E14627"/>
    <w:rsid w:val="00E15FB1"/>
    <w:rsid w:val="00E16625"/>
    <w:rsid w:val="00E16CD5"/>
    <w:rsid w:val="00E17872"/>
    <w:rsid w:val="00E21411"/>
    <w:rsid w:val="00E21CDE"/>
    <w:rsid w:val="00E22162"/>
    <w:rsid w:val="00E222EB"/>
    <w:rsid w:val="00E24633"/>
    <w:rsid w:val="00E2488F"/>
    <w:rsid w:val="00E251FB"/>
    <w:rsid w:val="00E256DA"/>
    <w:rsid w:val="00E262CD"/>
    <w:rsid w:val="00E267CA"/>
    <w:rsid w:val="00E270CF"/>
    <w:rsid w:val="00E323CA"/>
    <w:rsid w:val="00E33CDC"/>
    <w:rsid w:val="00E370ED"/>
    <w:rsid w:val="00E40DC3"/>
    <w:rsid w:val="00E425AA"/>
    <w:rsid w:val="00E42AD4"/>
    <w:rsid w:val="00E4538F"/>
    <w:rsid w:val="00E478B3"/>
    <w:rsid w:val="00E47E3B"/>
    <w:rsid w:val="00E500CA"/>
    <w:rsid w:val="00E51465"/>
    <w:rsid w:val="00E51D81"/>
    <w:rsid w:val="00E54032"/>
    <w:rsid w:val="00E576DC"/>
    <w:rsid w:val="00E61379"/>
    <w:rsid w:val="00E61555"/>
    <w:rsid w:val="00E61A32"/>
    <w:rsid w:val="00E61B4B"/>
    <w:rsid w:val="00E62FCB"/>
    <w:rsid w:val="00E631DB"/>
    <w:rsid w:val="00E63C76"/>
    <w:rsid w:val="00E65399"/>
    <w:rsid w:val="00E6689B"/>
    <w:rsid w:val="00E66D33"/>
    <w:rsid w:val="00E72613"/>
    <w:rsid w:val="00E728B1"/>
    <w:rsid w:val="00E72E66"/>
    <w:rsid w:val="00E74471"/>
    <w:rsid w:val="00E80F8B"/>
    <w:rsid w:val="00E8217F"/>
    <w:rsid w:val="00E82388"/>
    <w:rsid w:val="00E91642"/>
    <w:rsid w:val="00E91F74"/>
    <w:rsid w:val="00E96D01"/>
    <w:rsid w:val="00E96F2F"/>
    <w:rsid w:val="00EA02DC"/>
    <w:rsid w:val="00EA0338"/>
    <w:rsid w:val="00EA28C2"/>
    <w:rsid w:val="00EA4EB6"/>
    <w:rsid w:val="00EA52DE"/>
    <w:rsid w:val="00EA6233"/>
    <w:rsid w:val="00EB0673"/>
    <w:rsid w:val="00EB2ED7"/>
    <w:rsid w:val="00EB5D67"/>
    <w:rsid w:val="00EB6721"/>
    <w:rsid w:val="00EB7C46"/>
    <w:rsid w:val="00EC68E3"/>
    <w:rsid w:val="00ED0D89"/>
    <w:rsid w:val="00ED3107"/>
    <w:rsid w:val="00ED46C4"/>
    <w:rsid w:val="00EE1DB1"/>
    <w:rsid w:val="00EE2199"/>
    <w:rsid w:val="00EE5FFF"/>
    <w:rsid w:val="00EE638D"/>
    <w:rsid w:val="00EE727E"/>
    <w:rsid w:val="00EF3947"/>
    <w:rsid w:val="00EF3E04"/>
    <w:rsid w:val="00EF5D59"/>
    <w:rsid w:val="00EF60C0"/>
    <w:rsid w:val="00F008F4"/>
    <w:rsid w:val="00F02729"/>
    <w:rsid w:val="00F048EE"/>
    <w:rsid w:val="00F05951"/>
    <w:rsid w:val="00F06078"/>
    <w:rsid w:val="00F07110"/>
    <w:rsid w:val="00F105CC"/>
    <w:rsid w:val="00F11DD3"/>
    <w:rsid w:val="00F12F6F"/>
    <w:rsid w:val="00F1776D"/>
    <w:rsid w:val="00F17AFF"/>
    <w:rsid w:val="00F22BAC"/>
    <w:rsid w:val="00F23FC9"/>
    <w:rsid w:val="00F2748C"/>
    <w:rsid w:val="00F279DA"/>
    <w:rsid w:val="00F3124B"/>
    <w:rsid w:val="00F32F51"/>
    <w:rsid w:val="00F367E7"/>
    <w:rsid w:val="00F375CB"/>
    <w:rsid w:val="00F41A6D"/>
    <w:rsid w:val="00F43D73"/>
    <w:rsid w:val="00F44F70"/>
    <w:rsid w:val="00F460C8"/>
    <w:rsid w:val="00F46E56"/>
    <w:rsid w:val="00F47252"/>
    <w:rsid w:val="00F4737B"/>
    <w:rsid w:val="00F604E8"/>
    <w:rsid w:val="00F61AB7"/>
    <w:rsid w:val="00F62044"/>
    <w:rsid w:val="00F64191"/>
    <w:rsid w:val="00F64676"/>
    <w:rsid w:val="00F670B1"/>
    <w:rsid w:val="00F671FD"/>
    <w:rsid w:val="00F75499"/>
    <w:rsid w:val="00F76983"/>
    <w:rsid w:val="00F807BC"/>
    <w:rsid w:val="00F80C37"/>
    <w:rsid w:val="00F8124F"/>
    <w:rsid w:val="00F868D2"/>
    <w:rsid w:val="00F87F46"/>
    <w:rsid w:val="00F9089C"/>
    <w:rsid w:val="00F92365"/>
    <w:rsid w:val="00FA1890"/>
    <w:rsid w:val="00FA1B05"/>
    <w:rsid w:val="00FA23A6"/>
    <w:rsid w:val="00FA3052"/>
    <w:rsid w:val="00FA75A4"/>
    <w:rsid w:val="00FA7D8E"/>
    <w:rsid w:val="00FB0058"/>
    <w:rsid w:val="00FB0598"/>
    <w:rsid w:val="00FB2A3A"/>
    <w:rsid w:val="00FB4B9B"/>
    <w:rsid w:val="00FB4BB3"/>
    <w:rsid w:val="00FB72DA"/>
    <w:rsid w:val="00FC0D1F"/>
    <w:rsid w:val="00FC2B90"/>
    <w:rsid w:val="00FC7DE8"/>
    <w:rsid w:val="00FD1D54"/>
    <w:rsid w:val="00FD7E14"/>
    <w:rsid w:val="00FE04AA"/>
    <w:rsid w:val="00FE04F8"/>
    <w:rsid w:val="00FE1927"/>
    <w:rsid w:val="00FE2ECC"/>
    <w:rsid w:val="00FE355E"/>
    <w:rsid w:val="00FE386D"/>
    <w:rsid w:val="00FE4D6E"/>
    <w:rsid w:val="00FF1042"/>
    <w:rsid w:val="00FF1603"/>
    <w:rsid w:val="00FF4DDD"/>
    <w:rsid w:val="00FF4EFF"/>
    <w:rsid w:val="00FF5128"/>
    <w:rsid w:val="00FF55DA"/>
    <w:rsid w:val="00FF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604049"/>
  <w15:chartTrackingRefBased/>
  <w15:docId w15:val="{7915FA97-2690-409D-83E7-2B5D59E1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0C9"/>
  </w:style>
  <w:style w:type="paragraph" w:styleId="Ttulo1">
    <w:name w:val="heading 1"/>
    <w:basedOn w:val="Normal"/>
    <w:next w:val="Normal"/>
    <w:link w:val="Ttulo1Char"/>
    <w:uiPriority w:val="1"/>
    <w:qFormat/>
    <w:pPr>
      <w:keepNext/>
      <w:outlineLvl w:val="0"/>
    </w:pPr>
    <w:rPr>
      <w:sz w:val="28"/>
      <w:szCs w:val="24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pPr>
      <w:keepNext/>
      <w:jc w:val="center"/>
      <w:outlineLvl w:val="2"/>
    </w:pPr>
    <w:rPr>
      <w:b/>
      <w:bCs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b/>
      <w:bCs/>
      <w:sz w:val="28"/>
      <w:u w:val="single"/>
    </w:rPr>
  </w:style>
  <w:style w:type="paragraph" w:styleId="Ttulo5">
    <w:name w:val="heading 5"/>
    <w:basedOn w:val="Normal"/>
    <w:next w:val="Normal"/>
    <w:link w:val="Ttulo5Char"/>
    <w:qFormat/>
    <w:pPr>
      <w:keepNext/>
      <w:jc w:val="right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link w:val="Ttulo6Char"/>
    <w:qFormat/>
    <w:pPr>
      <w:keepNext/>
      <w:jc w:val="both"/>
      <w:outlineLvl w:val="5"/>
    </w:pPr>
    <w:rPr>
      <w:b/>
      <w:bCs/>
      <w:sz w:val="16"/>
    </w:rPr>
  </w:style>
  <w:style w:type="paragraph" w:styleId="Ttulo7">
    <w:name w:val="heading 7"/>
    <w:basedOn w:val="Normal"/>
    <w:next w:val="Normal"/>
    <w:link w:val="Ttulo7Char"/>
    <w:qFormat/>
    <w:pPr>
      <w:keepNext/>
      <w:jc w:val="center"/>
      <w:outlineLvl w:val="6"/>
    </w:pPr>
    <w:rPr>
      <w:b/>
      <w:bCs/>
      <w:sz w:val="16"/>
    </w:rPr>
  </w:style>
  <w:style w:type="paragraph" w:styleId="Ttulo8">
    <w:name w:val="heading 8"/>
    <w:basedOn w:val="Normal"/>
    <w:next w:val="Normal"/>
    <w:link w:val="Ttulo8Char"/>
    <w:qFormat/>
    <w:pPr>
      <w:keepNext/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link w:val="Ttulo9Char"/>
    <w:qFormat/>
    <w:rsid w:val="001C554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8"/>
      <w:szCs w:val="24"/>
    </w:rPr>
  </w:style>
  <w:style w:type="paragraph" w:styleId="Corpodetexto2">
    <w:name w:val="Body Text 2"/>
    <w:basedOn w:val="Normal"/>
    <w:link w:val="Corpodetexto2Char"/>
    <w:pPr>
      <w:jc w:val="both"/>
    </w:pPr>
    <w:rPr>
      <w:sz w:val="24"/>
      <w:szCs w:val="24"/>
    </w:rPr>
  </w:style>
  <w:style w:type="paragraph" w:styleId="Corpodetexto3">
    <w:name w:val="Body Text 3"/>
    <w:basedOn w:val="Normal"/>
    <w:link w:val="Corpodetexto3Char"/>
    <w:rPr>
      <w:sz w:val="24"/>
    </w:rPr>
  </w:style>
  <w:style w:type="paragraph" w:styleId="Recuodecorpodetexto3">
    <w:name w:val="Body Text Indent 3"/>
    <w:basedOn w:val="Normal"/>
    <w:link w:val="Recuodecorpodetexto3Char"/>
    <w:pPr>
      <w:ind w:left="709" w:hanging="709"/>
      <w:jc w:val="both"/>
    </w:pPr>
    <w:rPr>
      <w:sz w:val="24"/>
    </w:rPr>
  </w:style>
  <w:style w:type="paragraph" w:styleId="Recuodecorpodetexto">
    <w:name w:val="Body Text Indent"/>
    <w:basedOn w:val="Normal"/>
    <w:link w:val="RecuodecorpodetextoChar"/>
    <w:pPr>
      <w:ind w:left="705" w:hanging="705"/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AF6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E3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2Char">
    <w:name w:val="Corpo de texto 2 Char"/>
    <w:link w:val="Corpodetexto2"/>
    <w:rsid w:val="00BA0E33"/>
    <w:rPr>
      <w:sz w:val="24"/>
      <w:szCs w:val="24"/>
    </w:rPr>
  </w:style>
  <w:style w:type="paragraph" w:customStyle="1" w:styleId="p1">
    <w:name w:val="p1"/>
    <w:basedOn w:val="Normal"/>
    <w:rsid w:val="005416FD"/>
    <w:pPr>
      <w:widowControl w:val="0"/>
      <w:tabs>
        <w:tab w:val="left" w:pos="720"/>
      </w:tabs>
      <w:autoSpaceDE w:val="0"/>
      <w:autoSpaceDN w:val="0"/>
      <w:adjustRightInd w:val="0"/>
      <w:spacing w:line="260" w:lineRule="atLeast"/>
    </w:pPr>
    <w:rPr>
      <w:szCs w:val="24"/>
    </w:rPr>
  </w:style>
  <w:style w:type="character" w:customStyle="1" w:styleId="Recuodecorpodetexto3Char">
    <w:name w:val="Recuo de corpo de texto 3 Char"/>
    <w:link w:val="Recuodecorpodetexto3"/>
    <w:rsid w:val="00542E22"/>
    <w:rPr>
      <w:sz w:val="24"/>
    </w:rPr>
  </w:style>
  <w:style w:type="character" w:customStyle="1" w:styleId="Ttulo5Char">
    <w:name w:val="Título 5 Char"/>
    <w:link w:val="Ttulo5"/>
    <w:rsid w:val="005126EC"/>
    <w:rPr>
      <w:b/>
      <w:bCs/>
      <w:sz w:val="24"/>
    </w:rPr>
  </w:style>
  <w:style w:type="character" w:customStyle="1" w:styleId="Corpodetexto3Char">
    <w:name w:val="Corpo de texto 3 Char"/>
    <w:link w:val="Corpodetexto3"/>
    <w:rsid w:val="005126EC"/>
    <w:rPr>
      <w:sz w:val="24"/>
    </w:rPr>
  </w:style>
  <w:style w:type="paragraph" w:customStyle="1" w:styleId="Padro">
    <w:name w:val="Padrão"/>
    <w:rsid w:val="005126EC"/>
    <w:pPr>
      <w:widowControl w:val="0"/>
      <w:autoSpaceDE w:val="0"/>
      <w:autoSpaceDN w:val="0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42B42"/>
    <w:pPr>
      <w:ind w:left="708"/>
    </w:pPr>
  </w:style>
  <w:style w:type="character" w:styleId="Forte">
    <w:name w:val="Strong"/>
    <w:uiPriority w:val="22"/>
    <w:qFormat/>
    <w:rsid w:val="008D6AF6"/>
    <w:rPr>
      <w:b/>
      <w:bCs/>
    </w:rPr>
  </w:style>
  <w:style w:type="character" w:styleId="Hyperlink">
    <w:name w:val="Hyperlink"/>
    <w:uiPriority w:val="99"/>
    <w:rsid w:val="00056128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41AC0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link w:val="Ttulo"/>
    <w:rsid w:val="00741AC0"/>
    <w:rPr>
      <w:b/>
      <w:sz w:val="24"/>
    </w:rPr>
  </w:style>
  <w:style w:type="paragraph" w:styleId="Cabealhodamensagem">
    <w:name w:val="Message Header"/>
    <w:basedOn w:val="Corpodetexto"/>
    <w:link w:val="CabealhodamensagemChar"/>
    <w:unhideWhenUsed/>
    <w:rsid w:val="00741AC0"/>
    <w:pPr>
      <w:keepLines/>
      <w:spacing w:after="40" w:line="140" w:lineRule="atLeast"/>
      <w:ind w:left="360"/>
      <w:jc w:val="left"/>
    </w:pPr>
    <w:rPr>
      <w:rFonts w:ascii="Garamond" w:hAnsi="Garamond" w:cs="Goudy Old Style"/>
      <w:spacing w:val="-5"/>
      <w:sz w:val="24"/>
      <w:szCs w:val="20"/>
    </w:rPr>
  </w:style>
  <w:style w:type="character" w:customStyle="1" w:styleId="CabealhodamensagemChar">
    <w:name w:val="Cabeçalho da mensagem Char"/>
    <w:link w:val="Cabealhodamensagem"/>
    <w:rsid w:val="00741AC0"/>
    <w:rPr>
      <w:rFonts w:ascii="Garamond" w:hAnsi="Garamond" w:cs="Goudy Old Style"/>
      <w:spacing w:val="-5"/>
      <w:sz w:val="24"/>
    </w:rPr>
  </w:style>
  <w:style w:type="paragraph" w:customStyle="1" w:styleId="Default">
    <w:name w:val="Default"/>
    <w:rsid w:val="00E47E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orpodetextoChar">
    <w:name w:val="Corpo de texto Char"/>
    <w:link w:val="Corpodetexto"/>
    <w:uiPriority w:val="1"/>
    <w:rsid w:val="00F807BC"/>
    <w:rPr>
      <w:sz w:val="28"/>
      <w:szCs w:val="24"/>
    </w:rPr>
  </w:style>
  <w:style w:type="character" w:customStyle="1" w:styleId="CabealhoChar">
    <w:name w:val="Cabeçalho Char"/>
    <w:link w:val="Cabealho"/>
    <w:uiPriority w:val="99"/>
    <w:rsid w:val="00F807BC"/>
  </w:style>
  <w:style w:type="character" w:customStyle="1" w:styleId="Ttulo2Char">
    <w:name w:val="Título 2 Char"/>
    <w:link w:val="Ttulo2"/>
    <w:rsid w:val="00F807BC"/>
    <w:rPr>
      <w:sz w:val="24"/>
    </w:rPr>
  </w:style>
  <w:style w:type="character" w:customStyle="1" w:styleId="Ttulo7Char">
    <w:name w:val="Título 7 Char"/>
    <w:link w:val="Ttulo7"/>
    <w:rsid w:val="00F807BC"/>
    <w:rPr>
      <w:b/>
      <w:bCs/>
      <w:sz w:val="16"/>
    </w:rPr>
  </w:style>
  <w:style w:type="character" w:customStyle="1" w:styleId="line-height-31">
    <w:name w:val="line-height-31"/>
    <w:rsid w:val="00943557"/>
  </w:style>
  <w:style w:type="paragraph" w:styleId="NormalWeb">
    <w:name w:val="Normal (Web)"/>
    <w:basedOn w:val="Normal"/>
    <w:uiPriority w:val="99"/>
    <w:unhideWhenUsed/>
    <w:rsid w:val="0094355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943557"/>
  </w:style>
  <w:style w:type="paragraph" w:customStyle="1" w:styleId="Normal1">
    <w:name w:val="Normal1"/>
    <w:basedOn w:val="Normal"/>
    <w:rsid w:val="00943557"/>
    <w:rPr>
      <w:color w:val="000000"/>
    </w:rPr>
  </w:style>
  <w:style w:type="paragraph" w:customStyle="1" w:styleId="Corpodetexto21">
    <w:name w:val="Corpo de texto 21"/>
    <w:basedOn w:val="Normal"/>
    <w:rsid w:val="00943557"/>
    <w:pPr>
      <w:suppressAutoHyphens/>
      <w:jc w:val="both"/>
    </w:pPr>
    <w:rPr>
      <w:b/>
      <w:sz w:val="24"/>
      <w:lang w:eastAsia="ar-SA"/>
    </w:rPr>
  </w:style>
  <w:style w:type="paragraph" w:customStyle="1" w:styleId="Corpodetexto22">
    <w:name w:val="Corpo de texto 22"/>
    <w:basedOn w:val="Normal"/>
    <w:rsid w:val="00943557"/>
    <w:pPr>
      <w:suppressAutoHyphens/>
      <w:jc w:val="both"/>
    </w:pPr>
    <w:rPr>
      <w:b/>
      <w:bCs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943557"/>
    <w:pPr>
      <w:ind w:firstLine="567"/>
      <w:jc w:val="both"/>
    </w:pPr>
    <w:rPr>
      <w:rFonts w:ascii="Verdana" w:hAnsi="Verdana"/>
    </w:rPr>
  </w:style>
  <w:style w:type="character" w:customStyle="1" w:styleId="Recuodecorpodetexto2Char">
    <w:name w:val="Recuo de corpo de texto 2 Char"/>
    <w:link w:val="Recuodecorpodetexto2"/>
    <w:rsid w:val="00943557"/>
    <w:rPr>
      <w:rFonts w:ascii="Verdana" w:hAnsi="Verdana"/>
    </w:rPr>
  </w:style>
  <w:style w:type="paragraph" w:customStyle="1" w:styleId="Textopadro">
    <w:name w:val="Texto padrão"/>
    <w:basedOn w:val="Normal"/>
    <w:rsid w:val="0094355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Identificao">
    <w:name w:val="Identificação"/>
    <w:basedOn w:val="Normal"/>
    <w:link w:val="IdentificaoChar"/>
    <w:rsid w:val="00943557"/>
    <w:pPr>
      <w:tabs>
        <w:tab w:val="left" w:pos="1985"/>
      </w:tabs>
      <w:snapToGrid w:val="0"/>
      <w:ind w:left="1843" w:hanging="1843"/>
    </w:pPr>
    <w:rPr>
      <w:rFonts w:ascii="Courier New"/>
      <w:b/>
      <w:sz w:val="24"/>
    </w:rPr>
  </w:style>
  <w:style w:type="character" w:customStyle="1" w:styleId="RodapChar">
    <w:name w:val="Rodapé Char"/>
    <w:link w:val="Rodap"/>
    <w:uiPriority w:val="99"/>
    <w:rsid w:val="00943557"/>
  </w:style>
  <w:style w:type="paragraph" w:customStyle="1" w:styleId="Normal10">
    <w:name w:val="Normal_1"/>
    <w:basedOn w:val="Normal"/>
    <w:rsid w:val="00943557"/>
    <w:pPr>
      <w:tabs>
        <w:tab w:val="left" w:pos="4820"/>
      </w:tabs>
    </w:pPr>
    <w:rPr>
      <w:rFonts w:ascii="Courier New"/>
      <w:snapToGrid w:val="0"/>
      <w:sz w:val="24"/>
    </w:rPr>
  </w:style>
  <w:style w:type="paragraph" w:customStyle="1" w:styleId="Item11">
    <w:name w:val="Item_1.1"/>
    <w:basedOn w:val="Normal"/>
    <w:rsid w:val="00943557"/>
    <w:pPr>
      <w:ind w:left="993" w:hanging="993"/>
    </w:pPr>
    <w:rPr>
      <w:rFonts w:ascii="Courier New"/>
      <w:snapToGrid w:val="0"/>
      <w:sz w:val="24"/>
    </w:rPr>
  </w:style>
  <w:style w:type="paragraph" w:customStyle="1" w:styleId="Format1">
    <w:name w:val="Format1"/>
    <w:basedOn w:val="Default"/>
    <w:next w:val="Default"/>
    <w:rsid w:val="00943557"/>
    <w:rPr>
      <w:rFonts w:cs="Times New Roman"/>
      <w:color w:val="auto"/>
      <w:sz w:val="20"/>
    </w:rPr>
  </w:style>
  <w:style w:type="paragraph" w:customStyle="1" w:styleId="Blockquote">
    <w:name w:val="Blockquote"/>
    <w:basedOn w:val="Default"/>
    <w:next w:val="Default"/>
    <w:rsid w:val="00943557"/>
    <w:pPr>
      <w:spacing w:before="100" w:after="100"/>
    </w:pPr>
    <w:rPr>
      <w:rFonts w:cs="Times New Roman"/>
      <w:color w:val="auto"/>
      <w:sz w:val="20"/>
    </w:rPr>
  </w:style>
  <w:style w:type="paragraph" w:styleId="Subttulo">
    <w:name w:val="Subtitle"/>
    <w:basedOn w:val="Default"/>
    <w:next w:val="Default"/>
    <w:link w:val="SubttuloChar"/>
    <w:qFormat/>
    <w:rsid w:val="00943557"/>
    <w:pPr>
      <w:spacing w:after="120"/>
    </w:pPr>
    <w:rPr>
      <w:rFonts w:cs="Times New Roman"/>
      <w:color w:val="auto"/>
      <w:sz w:val="20"/>
    </w:rPr>
  </w:style>
  <w:style w:type="character" w:customStyle="1" w:styleId="SubttuloChar">
    <w:name w:val="Subtítulo Char"/>
    <w:link w:val="Subttulo"/>
    <w:rsid w:val="00943557"/>
    <w:rPr>
      <w:rFonts w:ascii="Arial" w:hAnsi="Arial"/>
      <w:szCs w:val="24"/>
    </w:rPr>
  </w:style>
  <w:style w:type="paragraph" w:customStyle="1" w:styleId="Item11a">
    <w:name w:val="Item_1.1.a"/>
    <w:basedOn w:val="Normal10"/>
    <w:next w:val="Normal10"/>
    <w:rsid w:val="00943557"/>
    <w:pPr>
      <w:tabs>
        <w:tab w:val="clear" w:pos="4820"/>
        <w:tab w:val="left" w:pos="1418"/>
        <w:tab w:val="left" w:pos="6237"/>
      </w:tabs>
      <w:ind w:left="1417" w:hanging="425"/>
    </w:pPr>
  </w:style>
  <w:style w:type="character" w:customStyle="1" w:styleId="Ttulo3Char">
    <w:name w:val="Título 3 Char"/>
    <w:link w:val="Ttulo3"/>
    <w:rsid w:val="00943557"/>
    <w:rPr>
      <w:b/>
      <w:bCs/>
      <w:sz w:val="28"/>
    </w:rPr>
  </w:style>
  <w:style w:type="character" w:customStyle="1" w:styleId="Ttulo4Char">
    <w:name w:val="Título 4 Char"/>
    <w:link w:val="Ttulo4"/>
    <w:rsid w:val="00943557"/>
    <w:rPr>
      <w:b/>
      <w:bCs/>
      <w:sz w:val="28"/>
      <w:u w:val="single"/>
    </w:rPr>
  </w:style>
  <w:style w:type="character" w:customStyle="1" w:styleId="Ttulo6Char">
    <w:name w:val="Título 6 Char"/>
    <w:link w:val="Ttulo6"/>
    <w:rsid w:val="00943557"/>
    <w:rPr>
      <w:b/>
      <w:bCs/>
      <w:sz w:val="16"/>
    </w:rPr>
  </w:style>
  <w:style w:type="character" w:customStyle="1" w:styleId="WW8Num2z0">
    <w:name w:val="WW8Num2z0"/>
    <w:rsid w:val="00943557"/>
    <w:rPr>
      <w:b w:val="0"/>
    </w:rPr>
  </w:style>
  <w:style w:type="character" w:customStyle="1" w:styleId="WW-Fontepargpadro">
    <w:name w:val="WW-Fonte parág. padrão"/>
    <w:rsid w:val="00943557"/>
  </w:style>
  <w:style w:type="character" w:customStyle="1" w:styleId="WW-WW8Num2z0">
    <w:name w:val="WW-WW8Num2z0"/>
    <w:rsid w:val="00943557"/>
    <w:rPr>
      <w:b w:val="0"/>
    </w:rPr>
  </w:style>
  <w:style w:type="character" w:customStyle="1" w:styleId="WW-Absatz-Standardschriftart">
    <w:name w:val="WW-Absatz-Standardschriftart"/>
    <w:rsid w:val="00943557"/>
  </w:style>
  <w:style w:type="character" w:customStyle="1" w:styleId="WW-WW8Num2z01">
    <w:name w:val="WW-WW8Num2z01"/>
    <w:rsid w:val="00943557"/>
    <w:rPr>
      <w:b w:val="0"/>
    </w:rPr>
  </w:style>
  <w:style w:type="character" w:customStyle="1" w:styleId="WW-Absatz-Standardschriftart1">
    <w:name w:val="WW-Absatz-Standardschriftart1"/>
    <w:rsid w:val="00943557"/>
  </w:style>
  <w:style w:type="character" w:customStyle="1" w:styleId="WW-WW8Num2z011">
    <w:name w:val="WW-WW8Num2z011"/>
    <w:rsid w:val="00943557"/>
    <w:rPr>
      <w:b w:val="0"/>
    </w:rPr>
  </w:style>
  <w:style w:type="character" w:customStyle="1" w:styleId="WW-Absatz-Standardschriftart11">
    <w:name w:val="WW-Absatz-Standardschriftart11"/>
    <w:rsid w:val="00943557"/>
  </w:style>
  <w:style w:type="character" w:customStyle="1" w:styleId="WW-WW8Num2z0111">
    <w:name w:val="WW-WW8Num2z0111"/>
    <w:rsid w:val="00943557"/>
    <w:rPr>
      <w:b w:val="0"/>
    </w:rPr>
  </w:style>
  <w:style w:type="character" w:customStyle="1" w:styleId="WW-Absatz-Standardschriftart111">
    <w:name w:val="WW-Absatz-Standardschriftart111"/>
    <w:rsid w:val="00943557"/>
  </w:style>
  <w:style w:type="character" w:customStyle="1" w:styleId="WW-WW8Num2z01111">
    <w:name w:val="WW-WW8Num2z01111"/>
    <w:rsid w:val="00943557"/>
    <w:rPr>
      <w:b w:val="0"/>
    </w:rPr>
  </w:style>
  <w:style w:type="character" w:customStyle="1" w:styleId="WW-Fontepargpadro1">
    <w:name w:val="WW-Fonte parág. padrão1"/>
    <w:rsid w:val="00943557"/>
  </w:style>
  <w:style w:type="character" w:customStyle="1" w:styleId="WW-Absatz-Standardschriftart1111">
    <w:name w:val="WW-Absatz-Standardschriftart1111"/>
    <w:rsid w:val="00943557"/>
  </w:style>
  <w:style w:type="character" w:customStyle="1" w:styleId="WW-Absatz-Standardschriftart11111">
    <w:name w:val="WW-Absatz-Standardschriftart11111"/>
    <w:rsid w:val="00943557"/>
  </w:style>
  <w:style w:type="character" w:customStyle="1" w:styleId="WW-Absatz-Standardschriftart111111">
    <w:name w:val="WW-Absatz-Standardschriftart111111"/>
    <w:rsid w:val="00943557"/>
  </w:style>
  <w:style w:type="character" w:customStyle="1" w:styleId="WW-Absatz-Standardschriftart1111111">
    <w:name w:val="WW-Absatz-Standardschriftart1111111"/>
    <w:rsid w:val="00943557"/>
  </w:style>
  <w:style w:type="character" w:customStyle="1" w:styleId="WW-Absatz-Standardschriftart11111111">
    <w:name w:val="WW-Absatz-Standardschriftart11111111"/>
    <w:rsid w:val="00943557"/>
  </w:style>
  <w:style w:type="character" w:customStyle="1" w:styleId="WW-Fontepargpadro11">
    <w:name w:val="WW-Fonte parág. padrão11"/>
    <w:rsid w:val="00943557"/>
  </w:style>
  <w:style w:type="character" w:customStyle="1" w:styleId="WW-WW8Num2z011111">
    <w:name w:val="WW-WW8Num2z011111"/>
    <w:rsid w:val="00943557"/>
    <w:rPr>
      <w:rFonts w:ascii="Symbol" w:hAnsi="Symbol"/>
    </w:rPr>
  </w:style>
  <w:style w:type="character" w:customStyle="1" w:styleId="WW8Num5z0">
    <w:name w:val="WW8Num5z0"/>
    <w:rsid w:val="00943557"/>
    <w:rPr>
      <w:rFonts w:ascii="Symbol" w:hAnsi="Symbol"/>
    </w:rPr>
  </w:style>
  <w:style w:type="character" w:customStyle="1" w:styleId="WW8Num6z0">
    <w:name w:val="WW8Num6z0"/>
    <w:rsid w:val="00943557"/>
    <w:rPr>
      <w:rFonts w:ascii="Symbol" w:hAnsi="Symbol"/>
    </w:rPr>
  </w:style>
  <w:style w:type="character" w:customStyle="1" w:styleId="WW8Num6z1">
    <w:name w:val="WW8Num6z1"/>
    <w:rsid w:val="00943557"/>
    <w:rPr>
      <w:rFonts w:ascii="Courier New" w:hAnsi="Courier New"/>
    </w:rPr>
  </w:style>
  <w:style w:type="character" w:customStyle="1" w:styleId="WW8Num6z2">
    <w:name w:val="WW8Num6z2"/>
    <w:rsid w:val="00943557"/>
    <w:rPr>
      <w:rFonts w:ascii="Wingdings" w:hAnsi="Wingdings"/>
    </w:rPr>
  </w:style>
  <w:style w:type="character" w:customStyle="1" w:styleId="WW8Num7z0">
    <w:name w:val="WW8Num7z0"/>
    <w:rsid w:val="00943557"/>
    <w:rPr>
      <w:rFonts w:ascii="Wingdings" w:hAnsi="Wingdings"/>
    </w:rPr>
  </w:style>
  <w:style w:type="character" w:customStyle="1" w:styleId="WW8Num7z1">
    <w:name w:val="WW8Num7z1"/>
    <w:rsid w:val="00943557"/>
    <w:rPr>
      <w:rFonts w:ascii="Courier New" w:hAnsi="Courier New"/>
    </w:rPr>
  </w:style>
  <w:style w:type="character" w:customStyle="1" w:styleId="WW8Num7z3">
    <w:name w:val="WW8Num7z3"/>
    <w:rsid w:val="00943557"/>
    <w:rPr>
      <w:rFonts w:ascii="Symbol" w:hAnsi="Symbol"/>
    </w:rPr>
  </w:style>
  <w:style w:type="character" w:customStyle="1" w:styleId="WW8Num8z0">
    <w:name w:val="WW8Num8z0"/>
    <w:rsid w:val="00943557"/>
    <w:rPr>
      <w:rFonts w:ascii="Symbol" w:hAnsi="Symbol"/>
    </w:rPr>
  </w:style>
  <w:style w:type="character" w:customStyle="1" w:styleId="WW8Num8z1">
    <w:name w:val="WW8Num8z1"/>
    <w:rsid w:val="00943557"/>
    <w:rPr>
      <w:rFonts w:ascii="Courier New" w:hAnsi="Courier New"/>
    </w:rPr>
  </w:style>
  <w:style w:type="character" w:customStyle="1" w:styleId="WW8Num8z2">
    <w:name w:val="WW8Num8z2"/>
    <w:rsid w:val="00943557"/>
    <w:rPr>
      <w:rFonts w:ascii="Wingdings" w:hAnsi="Wingdings"/>
    </w:rPr>
  </w:style>
  <w:style w:type="character" w:customStyle="1" w:styleId="WW8Num10z0">
    <w:name w:val="WW8Num10z0"/>
    <w:rsid w:val="00943557"/>
    <w:rPr>
      <w:rFonts w:ascii="Symbol" w:hAnsi="Symbol"/>
    </w:rPr>
  </w:style>
  <w:style w:type="character" w:customStyle="1" w:styleId="WW8Num12z0">
    <w:name w:val="WW8Num12z0"/>
    <w:rsid w:val="00943557"/>
    <w:rPr>
      <w:rFonts w:ascii="Symbol" w:hAnsi="Symbol"/>
    </w:rPr>
  </w:style>
  <w:style w:type="character" w:customStyle="1" w:styleId="WW8Num13z0">
    <w:name w:val="WW8Num13z0"/>
    <w:rsid w:val="00943557"/>
    <w:rPr>
      <w:rFonts w:ascii="Symbol" w:hAnsi="Symbol"/>
    </w:rPr>
  </w:style>
  <w:style w:type="character" w:customStyle="1" w:styleId="WW8Num14z0">
    <w:name w:val="WW8Num14z0"/>
    <w:rsid w:val="00943557"/>
    <w:rPr>
      <w:rFonts w:ascii="Symbol" w:hAnsi="Symbol"/>
    </w:rPr>
  </w:style>
  <w:style w:type="character" w:customStyle="1" w:styleId="WW8Num15z0">
    <w:name w:val="WW8Num15z0"/>
    <w:rsid w:val="00943557"/>
    <w:rPr>
      <w:rFonts w:ascii="Symbol" w:hAnsi="Symbol"/>
    </w:rPr>
  </w:style>
  <w:style w:type="character" w:customStyle="1" w:styleId="WW8Num15z1">
    <w:name w:val="WW8Num15z1"/>
    <w:rsid w:val="00943557"/>
    <w:rPr>
      <w:rFonts w:ascii="Courier New" w:hAnsi="Courier New"/>
    </w:rPr>
  </w:style>
  <w:style w:type="character" w:customStyle="1" w:styleId="WW8Num15z2">
    <w:name w:val="WW8Num15z2"/>
    <w:rsid w:val="00943557"/>
    <w:rPr>
      <w:rFonts w:ascii="Wingdings" w:hAnsi="Wingdings"/>
    </w:rPr>
  </w:style>
  <w:style w:type="character" w:customStyle="1" w:styleId="WW8Num16z0">
    <w:name w:val="WW8Num16z0"/>
    <w:rsid w:val="00943557"/>
    <w:rPr>
      <w:b w:val="0"/>
    </w:rPr>
  </w:style>
  <w:style w:type="character" w:customStyle="1" w:styleId="WW8Num19z0">
    <w:name w:val="WW8Num19z0"/>
    <w:rsid w:val="00943557"/>
    <w:rPr>
      <w:rFonts w:ascii="Symbol" w:hAnsi="Symbol"/>
    </w:rPr>
  </w:style>
  <w:style w:type="character" w:customStyle="1" w:styleId="WW8Num20z0">
    <w:name w:val="WW8Num20z0"/>
    <w:rsid w:val="00943557"/>
    <w:rPr>
      <w:rFonts w:ascii="Symbol" w:hAnsi="Symbol"/>
    </w:rPr>
  </w:style>
  <w:style w:type="character" w:customStyle="1" w:styleId="WW8Num22z0">
    <w:name w:val="WW8Num22z0"/>
    <w:rsid w:val="00943557"/>
    <w:rPr>
      <w:rFonts w:ascii="Symbol" w:hAnsi="Symbol"/>
    </w:rPr>
  </w:style>
  <w:style w:type="character" w:customStyle="1" w:styleId="WW8Num25z0">
    <w:name w:val="WW8Num25z0"/>
    <w:rsid w:val="00943557"/>
    <w:rPr>
      <w:rFonts w:ascii="Symbol" w:hAnsi="Symbol"/>
    </w:rPr>
  </w:style>
  <w:style w:type="character" w:customStyle="1" w:styleId="WW8Num28z0">
    <w:name w:val="WW8Num28z0"/>
    <w:rsid w:val="00943557"/>
    <w:rPr>
      <w:rFonts w:ascii="Symbol" w:hAnsi="Symbol"/>
    </w:rPr>
  </w:style>
  <w:style w:type="character" w:customStyle="1" w:styleId="WW8Num29z1">
    <w:name w:val="WW8Num29z1"/>
    <w:rsid w:val="00943557"/>
    <w:rPr>
      <w:rFonts w:ascii="Times New Roman" w:eastAsia="Times New Roman" w:hAnsi="Times New Roman"/>
    </w:rPr>
  </w:style>
  <w:style w:type="character" w:customStyle="1" w:styleId="WW8Num31z0">
    <w:name w:val="WW8Num31z0"/>
    <w:rsid w:val="00943557"/>
    <w:rPr>
      <w:rFonts w:ascii="Wingdings" w:hAnsi="Wingdings"/>
    </w:rPr>
  </w:style>
  <w:style w:type="character" w:customStyle="1" w:styleId="WW8Num31z1">
    <w:name w:val="WW8Num31z1"/>
    <w:rsid w:val="00943557"/>
    <w:rPr>
      <w:rFonts w:ascii="Courier New" w:hAnsi="Courier New"/>
    </w:rPr>
  </w:style>
  <w:style w:type="character" w:customStyle="1" w:styleId="WW8Num31z3">
    <w:name w:val="WW8Num31z3"/>
    <w:rsid w:val="00943557"/>
    <w:rPr>
      <w:rFonts w:ascii="Symbol" w:hAnsi="Symbol"/>
    </w:rPr>
  </w:style>
  <w:style w:type="character" w:customStyle="1" w:styleId="WW8Num34z0">
    <w:name w:val="WW8Num34z0"/>
    <w:rsid w:val="00943557"/>
    <w:rPr>
      <w:rFonts w:ascii="Symbol" w:hAnsi="Symbol"/>
    </w:rPr>
  </w:style>
  <w:style w:type="character" w:customStyle="1" w:styleId="WW8Num38z0">
    <w:name w:val="WW8Num38z0"/>
    <w:rsid w:val="00943557"/>
    <w:rPr>
      <w:rFonts w:ascii="Symbol" w:hAnsi="Symbol"/>
    </w:rPr>
  </w:style>
  <w:style w:type="character" w:customStyle="1" w:styleId="WW8Num45z0">
    <w:name w:val="WW8Num45z0"/>
    <w:rsid w:val="00943557"/>
    <w:rPr>
      <w:rFonts w:ascii="Symbol" w:hAnsi="Symbol"/>
    </w:rPr>
  </w:style>
  <w:style w:type="character" w:customStyle="1" w:styleId="WW8Num48z0">
    <w:name w:val="WW8Num48z0"/>
    <w:rsid w:val="00943557"/>
    <w:rPr>
      <w:rFonts w:ascii="Wingdings" w:hAnsi="Wingdings"/>
    </w:rPr>
  </w:style>
  <w:style w:type="character" w:customStyle="1" w:styleId="WW8Num48z1">
    <w:name w:val="WW8Num48z1"/>
    <w:rsid w:val="00943557"/>
    <w:rPr>
      <w:rFonts w:ascii="Courier New" w:hAnsi="Courier New"/>
    </w:rPr>
  </w:style>
  <w:style w:type="character" w:customStyle="1" w:styleId="WW8Num48z3">
    <w:name w:val="WW8Num48z3"/>
    <w:rsid w:val="00943557"/>
    <w:rPr>
      <w:rFonts w:ascii="Symbol" w:hAnsi="Symbol"/>
    </w:rPr>
  </w:style>
  <w:style w:type="character" w:customStyle="1" w:styleId="WW8Num49z0">
    <w:name w:val="WW8Num49z0"/>
    <w:rsid w:val="00943557"/>
    <w:rPr>
      <w:rFonts w:ascii="Symbol" w:hAnsi="Symbol"/>
    </w:rPr>
  </w:style>
  <w:style w:type="character" w:customStyle="1" w:styleId="WW-WW8Num2z0111111">
    <w:name w:val="WW-WW8Num2z0111111"/>
    <w:rsid w:val="00943557"/>
    <w:rPr>
      <w:b w:val="0"/>
    </w:rPr>
  </w:style>
  <w:style w:type="character" w:customStyle="1" w:styleId="WW8Num5z1">
    <w:name w:val="WW8Num5z1"/>
    <w:rsid w:val="00943557"/>
    <w:rPr>
      <w:rFonts w:ascii="Times New Roman" w:eastAsia="Times New Roman" w:hAnsi="Times New Roman"/>
    </w:rPr>
  </w:style>
  <w:style w:type="character" w:customStyle="1" w:styleId="Smbolosdenumerao">
    <w:name w:val="Símbolos de numeração"/>
    <w:rsid w:val="00943557"/>
  </w:style>
  <w:style w:type="character" w:customStyle="1" w:styleId="WW-Smbolosdenumerao">
    <w:name w:val="WW-Símbolos de numeração"/>
    <w:rsid w:val="00943557"/>
  </w:style>
  <w:style w:type="character" w:customStyle="1" w:styleId="WW-Smbolosdenumerao1">
    <w:name w:val="WW-Símbolos de numeração1"/>
    <w:rsid w:val="00943557"/>
  </w:style>
  <w:style w:type="character" w:customStyle="1" w:styleId="WW-Smbolosdenumerao11">
    <w:name w:val="WW-Símbolos de numeração11"/>
    <w:rsid w:val="00943557"/>
  </w:style>
  <w:style w:type="character" w:customStyle="1" w:styleId="WW-Smbolosdenumerao111">
    <w:name w:val="WW-Símbolos de numeração111"/>
    <w:rsid w:val="00943557"/>
  </w:style>
  <w:style w:type="character" w:customStyle="1" w:styleId="WW-Smbolosdenumerao1111">
    <w:name w:val="WW-Símbolos de numeração1111"/>
    <w:rsid w:val="00943557"/>
  </w:style>
  <w:style w:type="character" w:customStyle="1" w:styleId="WW-Smbolosdenumerao11111">
    <w:name w:val="WW-Símbolos de numeração11111"/>
    <w:rsid w:val="00943557"/>
  </w:style>
  <w:style w:type="character" w:customStyle="1" w:styleId="WW-Smbolosdenumerao111111">
    <w:name w:val="WW-Símbolos de numeração111111"/>
    <w:rsid w:val="00943557"/>
  </w:style>
  <w:style w:type="character" w:customStyle="1" w:styleId="WW-Smbolosdenumerao1111111">
    <w:name w:val="WW-Símbolos de numeração1111111"/>
    <w:rsid w:val="00943557"/>
  </w:style>
  <w:style w:type="character" w:customStyle="1" w:styleId="WW-Smbolosdenumerao11111111">
    <w:name w:val="WW-Símbolos de numeração11111111"/>
    <w:rsid w:val="00943557"/>
  </w:style>
  <w:style w:type="character" w:customStyle="1" w:styleId="WW-Smbolosdenumerao111111111">
    <w:name w:val="WW-Símbolos de numeração111111111"/>
    <w:rsid w:val="00943557"/>
  </w:style>
  <w:style w:type="character" w:customStyle="1" w:styleId="WW-WW8Num2z01111111">
    <w:name w:val="WW-WW8Num2z01111111"/>
    <w:rsid w:val="00943557"/>
    <w:rPr>
      <w:b w:val="0"/>
    </w:rPr>
  </w:style>
  <w:style w:type="character" w:customStyle="1" w:styleId="WW-WW8Num2z02">
    <w:name w:val="WW-WW8Num2z02"/>
    <w:rsid w:val="00943557"/>
    <w:rPr>
      <w:b w:val="0"/>
    </w:rPr>
  </w:style>
  <w:style w:type="character" w:customStyle="1" w:styleId="WW-WW8Num2z03">
    <w:name w:val="WW-WW8Num2z03"/>
    <w:rsid w:val="00943557"/>
    <w:rPr>
      <w:b w:val="0"/>
    </w:rPr>
  </w:style>
  <w:style w:type="character" w:customStyle="1" w:styleId="WW-WW8Num2z04">
    <w:name w:val="WW-WW8Num2z04"/>
    <w:rsid w:val="00943557"/>
    <w:rPr>
      <w:b w:val="0"/>
    </w:rPr>
  </w:style>
  <w:style w:type="paragraph" w:styleId="Lista">
    <w:name w:val="List"/>
    <w:basedOn w:val="Normal"/>
    <w:rsid w:val="00943557"/>
    <w:pPr>
      <w:suppressAutoHyphens/>
      <w:ind w:left="283" w:hanging="283"/>
    </w:pPr>
    <w:rPr>
      <w:sz w:val="24"/>
    </w:rPr>
  </w:style>
  <w:style w:type="paragraph" w:styleId="Legenda">
    <w:name w:val="caption"/>
    <w:basedOn w:val="Normal"/>
    <w:qFormat/>
    <w:rsid w:val="00943557"/>
    <w:pPr>
      <w:suppressLineNumbers/>
      <w:suppressAutoHyphen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943557"/>
    <w:pPr>
      <w:suppressLineNumbers/>
      <w:suppressAutoHyphens/>
    </w:pPr>
    <w:rPr>
      <w:rFonts w:ascii="Arial" w:hAnsi="Arial"/>
      <w:sz w:val="24"/>
    </w:rPr>
  </w:style>
  <w:style w:type="paragraph" w:customStyle="1" w:styleId="Legenda1">
    <w:name w:val="Legenda1"/>
    <w:basedOn w:val="Normal"/>
    <w:rsid w:val="00943557"/>
    <w:pPr>
      <w:suppressLineNumbers/>
      <w:suppressAutoHyphens/>
      <w:spacing w:before="120" w:after="120"/>
    </w:pPr>
    <w:rPr>
      <w:rFonts w:ascii="Arial" w:hAnsi="Arial"/>
      <w:i/>
    </w:rPr>
  </w:style>
  <w:style w:type="paragraph" w:customStyle="1" w:styleId="Ttulo10">
    <w:name w:val="Título1"/>
    <w:basedOn w:val="Normal"/>
    <w:next w:val="Corpodetexto"/>
    <w:rsid w:val="00943557"/>
    <w:pPr>
      <w:keepNext/>
      <w:suppressAutoHyphens/>
      <w:spacing w:before="240" w:after="120"/>
    </w:pPr>
    <w:rPr>
      <w:rFonts w:ascii="Arial Black" w:eastAsia="HG Mincho Light J" w:hAnsi="Arial Black"/>
      <w:sz w:val="28"/>
    </w:rPr>
  </w:style>
  <w:style w:type="paragraph" w:customStyle="1" w:styleId="Lista21">
    <w:name w:val="Lista 21"/>
    <w:basedOn w:val="Normal"/>
    <w:rsid w:val="00943557"/>
    <w:pPr>
      <w:suppressAutoHyphens/>
      <w:ind w:left="566" w:hanging="283"/>
    </w:pPr>
    <w:rPr>
      <w:sz w:val="24"/>
    </w:rPr>
  </w:style>
  <w:style w:type="paragraph" w:customStyle="1" w:styleId="WW-Recuodecorpodetexto2">
    <w:name w:val="WW-Recuo de corpo de texto 2"/>
    <w:basedOn w:val="Normal"/>
    <w:rsid w:val="00943557"/>
    <w:pPr>
      <w:suppressAutoHyphens/>
      <w:ind w:left="180" w:firstLine="1"/>
    </w:pPr>
    <w:rPr>
      <w:rFonts w:ascii="Arial" w:hAnsi="Arial"/>
      <w:sz w:val="24"/>
    </w:rPr>
  </w:style>
  <w:style w:type="paragraph" w:customStyle="1" w:styleId="WW-Recuodecorpodetexto3">
    <w:name w:val="WW-Recuo de corpo de texto 3"/>
    <w:basedOn w:val="Normal"/>
    <w:rsid w:val="00943557"/>
    <w:pPr>
      <w:suppressAutoHyphens/>
      <w:ind w:left="360" w:firstLine="1"/>
      <w:jc w:val="both"/>
    </w:pPr>
    <w:rPr>
      <w:rFonts w:ascii="Arial" w:hAnsi="Arial"/>
      <w:sz w:val="24"/>
    </w:rPr>
  </w:style>
  <w:style w:type="paragraph" w:customStyle="1" w:styleId="WW-Corpodetexto2">
    <w:name w:val="WW-Corpo de texto 2"/>
    <w:basedOn w:val="Normal"/>
    <w:rsid w:val="00943557"/>
    <w:pPr>
      <w:suppressAutoHyphens/>
      <w:jc w:val="both"/>
    </w:pPr>
    <w:rPr>
      <w:rFonts w:ascii="Arial" w:hAnsi="Arial"/>
      <w:b/>
      <w:sz w:val="24"/>
    </w:rPr>
  </w:style>
  <w:style w:type="paragraph" w:customStyle="1" w:styleId="WW-Corpodetexto3">
    <w:name w:val="WW-Corpo de texto 3"/>
    <w:basedOn w:val="Normal"/>
    <w:rsid w:val="00943557"/>
    <w:pPr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jc w:val="both"/>
    </w:pPr>
    <w:rPr>
      <w:rFonts w:ascii="Arial" w:hAnsi="Arial"/>
      <w:b/>
      <w:sz w:val="24"/>
    </w:rPr>
  </w:style>
  <w:style w:type="paragraph" w:customStyle="1" w:styleId="Contedodamoldura">
    <w:name w:val="Conteúdo da moldura"/>
    <w:basedOn w:val="Corpodetexto"/>
    <w:rsid w:val="00943557"/>
    <w:pPr>
      <w:suppressAutoHyphens/>
    </w:pPr>
    <w:rPr>
      <w:rFonts w:ascii="Arial" w:hAnsi="Arial"/>
      <w:sz w:val="24"/>
      <w:szCs w:val="20"/>
    </w:rPr>
  </w:style>
  <w:style w:type="paragraph" w:customStyle="1" w:styleId="WW-Textoembloco">
    <w:name w:val="WW-Texto em bloco"/>
    <w:basedOn w:val="Normal"/>
    <w:rsid w:val="00943557"/>
    <w:pPr>
      <w:suppressAutoHyphens/>
      <w:ind w:left="4536" w:right="-1" w:firstLine="1"/>
      <w:jc w:val="both"/>
    </w:pPr>
    <w:rPr>
      <w:rFonts w:ascii="Arial" w:hAnsi="Arial"/>
      <w:b/>
      <w:sz w:val="22"/>
    </w:rPr>
  </w:style>
  <w:style w:type="paragraph" w:customStyle="1" w:styleId="Contedodatabela">
    <w:name w:val="Conteúdo da tabela"/>
    <w:basedOn w:val="Corpodetexto"/>
    <w:rsid w:val="00943557"/>
    <w:pPr>
      <w:suppressLineNumbers/>
      <w:suppressAutoHyphens/>
    </w:pPr>
    <w:rPr>
      <w:rFonts w:ascii="Arial" w:hAnsi="Arial"/>
      <w:sz w:val="24"/>
      <w:szCs w:val="20"/>
    </w:rPr>
  </w:style>
  <w:style w:type="paragraph" w:customStyle="1" w:styleId="Ttulodatabela">
    <w:name w:val="Título da tabela"/>
    <w:basedOn w:val="Contedodatabela"/>
    <w:rsid w:val="00943557"/>
    <w:pPr>
      <w:jc w:val="center"/>
    </w:pPr>
    <w:rPr>
      <w:b/>
      <w:bCs/>
      <w:i/>
      <w:iCs/>
    </w:rPr>
  </w:style>
  <w:style w:type="paragraph" w:customStyle="1" w:styleId="Recuodecorpodetexto31">
    <w:name w:val="Recuo de corpo de texto 31"/>
    <w:basedOn w:val="Normal"/>
    <w:rsid w:val="00943557"/>
    <w:pPr>
      <w:widowControl w:val="0"/>
      <w:ind w:left="1418"/>
      <w:jc w:val="both"/>
    </w:pPr>
    <w:rPr>
      <w:rFonts w:ascii="Arial" w:hAnsi="Arial"/>
      <w:sz w:val="24"/>
    </w:rPr>
  </w:style>
  <w:style w:type="paragraph" w:customStyle="1" w:styleId="Linhahorizontal">
    <w:name w:val="Linha horizontal"/>
    <w:basedOn w:val="Normal"/>
    <w:next w:val="Corpodetexto"/>
    <w:rsid w:val="00943557"/>
    <w:pPr>
      <w:widowControl w:val="0"/>
      <w:pBdr>
        <w:bottom w:val="double" w:sz="1" w:space="0" w:color="808080"/>
      </w:pBdr>
      <w:suppressAutoHyphens/>
      <w:spacing w:after="283"/>
    </w:pPr>
    <w:rPr>
      <w:rFonts w:eastAsia="Lucida Sans Unicode"/>
      <w:sz w:val="12"/>
    </w:rPr>
  </w:style>
  <w:style w:type="paragraph" w:customStyle="1" w:styleId="WW-Corpodetexto31">
    <w:name w:val="WW-Corpo de texto 31"/>
    <w:basedOn w:val="Normal"/>
    <w:rsid w:val="00943557"/>
    <w:pPr>
      <w:suppressAutoHyphens/>
      <w:jc w:val="both"/>
    </w:pPr>
    <w:rPr>
      <w:rFonts w:ascii="Arial" w:hAnsi="Arial" w:cs="Arial"/>
      <w:sz w:val="18"/>
    </w:rPr>
  </w:style>
  <w:style w:type="paragraph" w:customStyle="1" w:styleId="WW-Corpodetexto211">
    <w:name w:val="WW-Corpo de texto 211"/>
    <w:basedOn w:val="Normal"/>
    <w:rsid w:val="00943557"/>
    <w:pPr>
      <w:suppressAutoHyphens/>
      <w:jc w:val="both"/>
    </w:pPr>
    <w:rPr>
      <w:rFonts w:ascii="Arial" w:hAnsi="Arial"/>
      <w:color w:val="0000FF"/>
    </w:rPr>
  </w:style>
  <w:style w:type="paragraph" w:customStyle="1" w:styleId="WW-Corpodetexto21">
    <w:name w:val="WW-Corpo de texto 21"/>
    <w:basedOn w:val="Normal"/>
    <w:rsid w:val="00943557"/>
    <w:pPr>
      <w:suppressAutoHyphens/>
      <w:jc w:val="both"/>
    </w:pPr>
    <w:rPr>
      <w:rFonts w:ascii="Arial" w:hAnsi="Arial" w:cs="Arial"/>
      <w:color w:val="0000FF"/>
    </w:rPr>
  </w:style>
  <w:style w:type="paragraph" w:customStyle="1" w:styleId="WW-Recuodecorpodetexto21">
    <w:name w:val="WW-Recuo de corpo de texto 21"/>
    <w:basedOn w:val="Normal"/>
    <w:rsid w:val="00943557"/>
    <w:pPr>
      <w:tabs>
        <w:tab w:val="left" w:pos="30683"/>
      </w:tabs>
      <w:suppressAutoHyphens/>
      <w:ind w:left="1701" w:hanging="981"/>
      <w:jc w:val="both"/>
    </w:pPr>
    <w:rPr>
      <w:rFonts w:ascii="Arial" w:hAnsi="Arial"/>
    </w:rPr>
  </w:style>
  <w:style w:type="paragraph" w:customStyle="1" w:styleId="WW-Recuodecorpodetexto31">
    <w:name w:val="WW-Recuo de corpo de texto 31"/>
    <w:basedOn w:val="Normal"/>
    <w:rsid w:val="00943557"/>
    <w:pPr>
      <w:suppressAutoHyphens/>
      <w:ind w:left="709"/>
      <w:jc w:val="both"/>
    </w:pPr>
    <w:rPr>
      <w:rFonts w:ascii="Arial" w:hAnsi="Arial"/>
    </w:rPr>
  </w:style>
  <w:style w:type="paragraph" w:customStyle="1" w:styleId="Corpodetexto31">
    <w:name w:val="Corpo de texto 31"/>
    <w:basedOn w:val="Normal"/>
    <w:rsid w:val="00943557"/>
    <w:pPr>
      <w:suppressAutoHyphens/>
      <w:spacing w:after="120"/>
    </w:pPr>
    <w:rPr>
      <w:sz w:val="16"/>
      <w:szCs w:val="16"/>
    </w:rPr>
  </w:style>
  <w:style w:type="paragraph" w:customStyle="1" w:styleId="Normal11">
    <w:name w:val="Normal1"/>
    <w:basedOn w:val="Normal"/>
    <w:rsid w:val="00943557"/>
    <w:pPr>
      <w:widowControl w:val="0"/>
      <w:suppressAutoHyphens/>
    </w:pPr>
    <w:rPr>
      <w:rFonts w:eastAsia="Lucida Sans Unicode"/>
    </w:rPr>
  </w:style>
  <w:style w:type="paragraph" w:customStyle="1" w:styleId="WW-NormalWeb">
    <w:name w:val="WW-Normal (Web)"/>
    <w:basedOn w:val="Normal"/>
    <w:rsid w:val="00943557"/>
    <w:pPr>
      <w:suppressAutoHyphens/>
      <w:spacing w:before="100" w:after="100"/>
    </w:pPr>
    <w:rPr>
      <w:sz w:val="24"/>
    </w:rPr>
  </w:style>
  <w:style w:type="paragraph" w:customStyle="1" w:styleId="Normal0">
    <w:name w:val="[Normal]"/>
    <w:rsid w:val="00943557"/>
    <w:pPr>
      <w:suppressAutoHyphens/>
    </w:pPr>
    <w:rPr>
      <w:rFonts w:ascii="Arial" w:eastAsia="Arial" w:hAnsi="Arial"/>
      <w:sz w:val="24"/>
      <w:lang w:val="en-US" w:eastAsia="ar-SA"/>
    </w:rPr>
  </w:style>
  <w:style w:type="paragraph" w:styleId="TextosemFormatao">
    <w:name w:val="Plain Text"/>
    <w:basedOn w:val="Normal"/>
    <w:link w:val="TextosemFormataoChar"/>
    <w:rsid w:val="00943557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943557"/>
    <w:rPr>
      <w:rFonts w:ascii="Courier New" w:hAnsi="Courier New"/>
    </w:rPr>
  </w:style>
  <w:style w:type="character" w:customStyle="1" w:styleId="IdentificaoChar">
    <w:name w:val="Identificação Char"/>
    <w:link w:val="Identificao"/>
    <w:rsid w:val="00943557"/>
    <w:rPr>
      <w:rFonts w:ascii="Courier New"/>
      <w:b/>
      <w:sz w:val="24"/>
    </w:rPr>
  </w:style>
  <w:style w:type="character" w:customStyle="1" w:styleId="RecuodecorpodetextoChar">
    <w:name w:val="Recuo de corpo de texto Char"/>
    <w:link w:val="Recuodecorpodetexto"/>
    <w:rsid w:val="00943557"/>
    <w:rPr>
      <w:sz w:val="24"/>
    </w:rPr>
  </w:style>
  <w:style w:type="paragraph" w:customStyle="1" w:styleId="Corpodetexto210">
    <w:name w:val="Corpo de texto 21"/>
    <w:basedOn w:val="Normal"/>
    <w:rsid w:val="00943557"/>
    <w:pPr>
      <w:suppressAutoHyphens/>
      <w:jc w:val="both"/>
    </w:pPr>
    <w:rPr>
      <w:b/>
      <w:sz w:val="24"/>
    </w:rPr>
  </w:style>
  <w:style w:type="character" w:customStyle="1" w:styleId="Ttulo1Char">
    <w:name w:val="Título 1 Char"/>
    <w:link w:val="Ttulo1"/>
    <w:uiPriority w:val="1"/>
    <w:rsid w:val="00943557"/>
    <w:rPr>
      <w:sz w:val="28"/>
      <w:szCs w:val="24"/>
    </w:rPr>
  </w:style>
  <w:style w:type="character" w:customStyle="1" w:styleId="Ttulo8Char">
    <w:name w:val="Título 8 Char"/>
    <w:link w:val="Ttulo8"/>
    <w:rsid w:val="00943557"/>
    <w:rPr>
      <w:sz w:val="24"/>
    </w:rPr>
  </w:style>
  <w:style w:type="character" w:customStyle="1" w:styleId="Ttulo9Char">
    <w:name w:val="Título 9 Char"/>
    <w:link w:val="Ttulo9"/>
    <w:rsid w:val="00943557"/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link w:val="Textodebalo"/>
    <w:uiPriority w:val="99"/>
    <w:semiHidden/>
    <w:rsid w:val="0094355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94355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557"/>
    <w:pPr>
      <w:widowControl w:val="0"/>
      <w:spacing w:line="227" w:lineRule="exact"/>
      <w:ind w:left="103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Semlista1">
    <w:name w:val="Sem lista1"/>
    <w:next w:val="Semlista"/>
    <w:uiPriority w:val="99"/>
    <w:semiHidden/>
    <w:rsid w:val="003D6B1F"/>
  </w:style>
  <w:style w:type="paragraph" w:customStyle="1" w:styleId="DivisodeTabelas">
    <w:name w:val="Divisão de Tabelas"/>
    <w:basedOn w:val="Normal"/>
    <w:rsid w:val="003D6B1F"/>
    <w:pPr>
      <w:overflowPunct w:val="0"/>
      <w:autoSpaceDE w:val="0"/>
      <w:autoSpaceDN w:val="0"/>
      <w:adjustRightInd w:val="0"/>
      <w:spacing w:line="20" w:lineRule="exact"/>
      <w:textAlignment w:val="baseline"/>
    </w:pPr>
    <w:rPr>
      <w:lang w:eastAsia="en-US"/>
    </w:rPr>
  </w:style>
  <w:style w:type="paragraph" w:customStyle="1" w:styleId="Corpodetex">
    <w:name w:val="Corpo de tex"/>
    <w:basedOn w:val="Normal"/>
    <w:rsid w:val="003D6B1F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character" w:styleId="HiperlinkVisitado">
    <w:name w:val="FollowedHyperlink"/>
    <w:uiPriority w:val="99"/>
    <w:unhideWhenUsed/>
    <w:rsid w:val="00595D5D"/>
    <w:rPr>
      <w:color w:val="954F72"/>
      <w:u w:val="single"/>
    </w:rPr>
  </w:style>
  <w:style w:type="paragraph" w:customStyle="1" w:styleId="font5">
    <w:name w:val="font5"/>
    <w:basedOn w:val="Normal"/>
    <w:rsid w:val="00595D5D"/>
    <w:pPr>
      <w:spacing w:before="100" w:beforeAutospacing="1" w:after="100" w:afterAutospacing="1"/>
    </w:pPr>
    <w:rPr>
      <w:rFonts w:ascii="Calibri" w:hAnsi="Calibri"/>
      <w:b/>
      <w:bCs/>
      <w:color w:val="000000"/>
      <w:sz w:val="12"/>
      <w:szCs w:val="12"/>
    </w:rPr>
  </w:style>
  <w:style w:type="paragraph" w:customStyle="1" w:styleId="xl66">
    <w:name w:val="xl6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7">
    <w:name w:val="xl67"/>
    <w:basedOn w:val="Normal"/>
    <w:rsid w:val="00595D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8">
    <w:name w:val="xl68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9">
    <w:name w:val="xl69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0">
    <w:name w:val="xl70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1">
    <w:name w:val="xl71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2">
    <w:name w:val="xl72"/>
    <w:basedOn w:val="Normal"/>
    <w:rsid w:val="00595D5D"/>
    <w:pP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xl73">
    <w:name w:val="xl73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74">
    <w:name w:val="xl74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5">
    <w:name w:val="xl75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2"/>
      <w:szCs w:val="12"/>
    </w:rPr>
  </w:style>
  <w:style w:type="paragraph" w:customStyle="1" w:styleId="xl76">
    <w:name w:val="xl76"/>
    <w:basedOn w:val="Normal"/>
    <w:rsid w:val="00595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2"/>
      <w:szCs w:val="12"/>
    </w:rPr>
  </w:style>
  <w:style w:type="paragraph" w:customStyle="1" w:styleId="xl77">
    <w:name w:val="xl77"/>
    <w:basedOn w:val="Normal"/>
    <w:rsid w:val="00595D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</w:rPr>
  </w:style>
  <w:style w:type="paragraph" w:customStyle="1" w:styleId="xl65">
    <w:name w:val="xl65"/>
    <w:basedOn w:val="Normal"/>
    <w:rsid w:val="005770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Normal"/>
    <w:rsid w:val="005770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Normal"/>
    <w:rsid w:val="0057702E"/>
    <w:pPr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Normal"/>
    <w:rsid w:val="0057702E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Normal"/>
    <w:rsid w:val="0057702E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numbering" w:customStyle="1" w:styleId="Semlista2">
    <w:name w:val="Sem lista2"/>
    <w:next w:val="Semlista"/>
    <w:uiPriority w:val="99"/>
    <w:semiHidden/>
    <w:unhideWhenUsed/>
    <w:rsid w:val="009B1769"/>
  </w:style>
  <w:style w:type="paragraph" w:customStyle="1" w:styleId="msonormal0">
    <w:name w:val="msonormal"/>
    <w:basedOn w:val="Normal"/>
    <w:rsid w:val="009B1769"/>
    <w:pPr>
      <w:spacing w:before="100" w:beforeAutospacing="1" w:after="100" w:afterAutospacing="1"/>
    </w:pPr>
    <w:rPr>
      <w:sz w:val="24"/>
      <w:szCs w:val="24"/>
    </w:rPr>
  </w:style>
  <w:style w:type="paragraph" w:customStyle="1" w:styleId="xl60">
    <w:name w:val="xl60"/>
    <w:basedOn w:val="Normal"/>
    <w:rsid w:val="009B1769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1">
    <w:name w:val="xl61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2">
    <w:name w:val="xl62"/>
    <w:basedOn w:val="Normal"/>
    <w:rsid w:val="009B1769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3">
    <w:name w:val="xl63"/>
    <w:basedOn w:val="Normal"/>
    <w:rsid w:val="009B1769"/>
    <w:pP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9B17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4">
    <w:name w:val="xl64"/>
    <w:basedOn w:val="Normal"/>
    <w:rsid w:val="00524C45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2">
    <w:name w:val="xl82"/>
    <w:basedOn w:val="Normal"/>
    <w:rsid w:val="00524C4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3">
    <w:name w:val="xl83"/>
    <w:basedOn w:val="Normal"/>
    <w:rsid w:val="00524C45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5"/>
      <w:szCs w:val="15"/>
    </w:rPr>
  </w:style>
  <w:style w:type="paragraph" w:customStyle="1" w:styleId="xl85">
    <w:name w:val="xl85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Normal"/>
    <w:rsid w:val="00524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styleId="MenoPendente">
    <w:name w:val="Unresolved Mention"/>
    <w:uiPriority w:val="99"/>
    <w:semiHidden/>
    <w:unhideWhenUsed/>
    <w:rsid w:val="00C533FA"/>
    <w:rPr>
      <w:color w:val="605E5C"/>
      <w:shd w:val="clear" w:color="auto" w:fill="E1DFDD"/>
    </w:rPr>
  </w:style>
  <w:style w:type="character" w:styleId="Refdecomentrio">
    <w:name w:val="annotation reference"/>
    <w:rsid w:val="006B1A7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6B1A76"/>
  </w:style>
  <w:style w:type="character" w:customStyle="1" w:styleId="TextodecomentrioChar">
    <w:name w:val="Texto de comentário Char"/>
    <w:basedOn w:val="Fontepargpadro"/>
    <w:link w:val="Textodecomentrio"/>
    <w:rsid w:val="006B1A76"/>
  </w:style>
  <w:style w:type="paragraph" w:styleId="Assuntodocomentrio">
    <w:name w:val="annotation subject"/>
    <w:basedOn w:val="Textodecomentrio"/>
    <w:next w:val="Textodecomentrio"/>
    <w:link w:val="AssuntodocomentrioChar"/>
    <w:rsid w:val="006B1A76"/>
    <w:rPr>
      <w:b/>
      <w:bCs/>
    </w:rPr>
  </w:style>
  <w:style w:type="character" w:customStyle="1" w:styleId="AssuntodocomentrioChar">
    <w:name w:val="Assunto do comentário Char"/>
    <w:link w:val="Assuntodocomentrio"/>
    <w:rsid w:val="006B1A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91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8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afael\Dados%20de%20aplicativos\Microsoft\Modelos\TIMBRE%20LICITA&#199;&#195;O%20200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2CC85-E805-4820-AA7F-C9BD17C2F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 LICITAÇÃO 2008</Template>
  <TotalTime>1</TotalTime>
  <Pages>2</Pages>
  <Words>325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Quevedos, 19 de junho de 2000</vt:lpstr>
    </vt:vector>
  </TitlesOfParts>
  <Company/>
  <LinksUpToDate>false</LinksUpToDate>
  <CharactersWithSpaces>2082</CharactersWithSpaces>
  <SharedDoc>false</SharedDoc>
  <HLinks>
    <vt:vector size="24" baseType="variant">
      <vt:variant>
        <vt:i4>2424835</vt:i4>
      </vt:variant>
      <vt:variant>
        <vt:i4>9</vt:i4>
      </vt:variant>
      <vt:variant>
        <vt:i4>0</vt:i4>
      </vt:variant>
      <vt:variant>
        <vt:i4>5</vt:i4>
      </vt:variant>
      <vt:variant>
        <vt:lpwstr>mailto:licitacao@quevedos.rs.gov.br</vt:lpwstr>
      </vt:variant>
      <vt:variant>
        <vt:lpwstr/>
      </vt:variant>
      <vt:variant>
        <vt:i4>3407915</vt:i4>
      </vt:variant>
      <vt:variant>
        <vt:i4>6</vt:i4>
      </vt:variant>
      <vt:variant>
        <vt:i4>0</vt:i4>
      </vt:variant>
      <vt:variant>
        <vt:i4>5</vt:i4>
      </vt:variant>
      <vt:variant>
        <vt:lpwstr>http://www.quevedos.rs.gov.br/</vt:lpwstr>
      </vt:variant>
      <vt:variant>
        <vt:lpwstr/>
      </vt:variant>
      <vt:variant>
        <vt:i4>6881339</vt:i4>
      </vt:variant>
      <vt:variant>
        <vt:i4>3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  <vt:variant>
        <vt:i4>6881339</vt:i4>
      </vt:variant>
      <vt:variant>
        <vt:i4>0</vt:i4>
      </vt:variant>
      <vt:variant>
        <vt:i4>0</vt:i4>
      </vt:variant>
      <vt:variant>
        <vt:i4>5</vt:i4>
      </vt:variant>
      <vt:variant>
        <vt:lpwstr>http://www.portaldecompraspublicas.com.br/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Quevedos, 19 de junho de 2000</dc:title>
  <dc:subject/>
  <dc:creator>CPD</dc:creator>
  <cp:keywords/>
  <cp:lastModifiedBy>Usuario</cp:lastModifiedBy>
  <cp:revision>2</cp:revision>
  <cp:lastPrinted>2026-08-10T18:48:00Z</cp:lastPrinted>
  <dcterms:created xsi:type="dcterms:W3CDTF">2026-09-17T13:44:00Z</dcterms:created>
  <dcterms:modified xsi:type="dcterms:W3CDTF">2026-09-17T13:44:00Z</dcterms:modified>
</cp:coreProperties>
</file>